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28D" w:rsidRPr="00A149A6" w:rsidRDefault="002B428D" w:rsidP="002B428D">
      <w:pPr>
        <w:keepNext/>
        <w:ind w:right="1984"/>
        <w:outlineLvl w:val="0"/>
        <w:rPr>
          <w:rFonts w:ascii="Arial" w:hAnsi="Arial" w:cs="Arial"/>
          <w:b/>
          <w:sz w:val="36"/>
          <w:szCs w:val="20"/>
        </w:rPr>
      </w:pPr>
      <w:r w:rsidRPr="00A149A6">
        <w:rPr>
          <w:rFonts w:ascii="Arial" w:hAnsi="Arial" w:cs="Arial"/>
          <w:b/>
          <w:sz w:val="36"/>
          <w:szCs w:val="20"/>
        </w:rPr>
        <w:t>Presseinformation</w:t>
      </w:r>
    </w:p>
    <w:p w:rsidR="00D91E28" w:rsidRDefault="00D91E28" w:rsidP="002B428D">
      <w:pPr>
        <w:keepNext/>
        <w:ind w:right="1984"/>
        <w:outlineLvl w:val="0"/>
        <w:rPr>
          <w:rFonts w:ascii="Arial" w:hAnsi="Arial" w:cs="Arial"/>
          <w:i/>
          <w:u w:val="single"/>
        </w:rPr>
      </w:pPr>
    </w:p>
    <w:p w:rsidR="00D91E28" w:rsidRPr="00D91E28" w:rsidRDefault="00D91E28" w:rsidP="002B428D">
      <w:pPr>
        <w:keepNext/>
        <w:ind w:right="1984"/>
        <w:outlineLvl w:val="0"/>
        <w:rPr>
          <w:rFonts w:ascii="Arial" w:hAnsi="Arial" w:cs="Arial"/>
          <w:i/>
          <w:u w:val="single"/>
        </w:rPr>
      </w:pPr>
    </w:p>
    <w:p w:rsidR="00C0559F" w:rsidRPr="00C0559F" w:rsidRDefault="00C0559F" w:rsidP="00C0559F">
      <w:pPr>
        <w:spacing w:line="360" w:lineRule="auto"/>
        <w:ind w:right="1699"/>
        <w:jc w:val="right"/>
        <w:rPr>
          <w:rFonts w:ascii="Arial" w:hAnsi="Arial" w:cs="Arial"/>
        </w:rPr>
      </w:pPr>
      <w:r w:rsidRPr="00C0559F">
        <w:rPr>
          <w:rFonts w:ascii="Arial" w:hAnsi="Arial" w:cs="Arial"/>
        </w:rPr>
        <w:t xml:space="preserve">PI </w:t>
      </w:r>
      <w:r w:rsidR="001570A7">
        <w:rPr>
          <w:rFonts w:ascii="Arial" w:hAnsi="Arial" w:cs="Arial"/>
        </w:rPr>
        <w:t>332</w:t>
      </w:r>
    </w:p>
    <w:p w:rsidR="00A149A6" w:rsidRPr="00A149A6" w:rsidRDefault="005B6BA7" w:rsidP="004F224D">
      <w:pPr>
        <w:spacing w:line="360" w:lineRule="auto"/>
        <w:ind w:right="1699"/>
        <w:jc w:val="both"/>
        <w:rPr>
          <w:rFonts w:ascii="Arial" w:hAnsi="Arial" w:cs="Arial"/>
          <w:i/>
          <w:u w:val="single"/>
        </w:rPr>
      </w:pPr>
      <w:r w:rsidRPr="005B6BA7">
        <w:rPr>
          <w:rFonts w:ascii="Arial" w:hAnsi="Arial" w:cs="Arial"/>
          <w:i/>
          <w:u w:val="single"/>
        </w:rPr>
        <w:t xml:space="preserve">Schwerlastrundschlinge </w:t>
      </w:r>
      <w:proofErr w:type="spellStart"/>
      <w:r w:rsidRPr="005B6BA7">
        <w:rPr>
          <w:rFonts w:ascii="Arial" w:hAnsi="Arial" w:cs="Arial"/>
          <w:i/>
          <w:u w:val="single"/>
        </w:rPr>
        <w:t>MagnumForce</w:t>
      </w:r>
      <w:proofErr w:type="spellEnd"/>
      <w:r w:rsidRPr="005B6BA7">
        <w:rPr>
          <w:rFonts w:ascii="Arial" w:hAnsi="Arial" w:cs="Arial"/>
          <w:i/>
          <w:u w:val="single"/>
        </w:rPr>
        <w:t xml:space="preserve"> Green von </w:t>
      </w:r>
      <w:proofErr w:type="spellStart"/>
      <w:r w:rsidRPr="005B6BA7">
        <w:rPr>
          <w:rFonts w:ascii="Arial" w:hAnsi="Arial" w:cs="Arial"/>
          <w:i/>
          <w:u w:val="single"/>
        </w:rPr>
        <w:t>SpanSet</w:t>
      </w:r>
      <w:proofErr w:type="spellEnd"/>
    </w:p>
    <w:p w:rsidR="004F224D" w:rsidRDefault="005B6BA7" w:rsidP="004F224D">
      <w:pPr>
        <w:spacing w:line="360" w:lineRule="auto"/>
        <w:ind w:right="1699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32"/>
          <w:szCs w:val="32"/>
        </w:rPr>
        <w:t>CO2-Fußabdruck reduziert</w:t>
      </w:r>
    </w:p>
    <w:p w:rsidR="00483F82" w:rsidRDefault="00483F82" w:rsidP="00483F82">
      <w:pPr>
        <w:spacing w:line="360" w:lineRule="auto"/>
        <w:ind w:right="1699"/>
        <w:jc w:val="both"/>
        <w:rPr>
          <w:rFonts w:ascii="Arial" w:hAnsi="Arial" w:cs="Arial"/>
        </w:rPr>
      </w:pPr>
    </w:p>
    <w:p w:rsidR="005B6BA7" w:rsidRDefault="005B6BA7" w:rsidP="005B6BA7">
      <w:pPr>
        <w:spacing w:line="360" w:lineRule="auto"/>
        <w:ind w:right="1699"/>
        <w:jc w:val="both"/>
        <w:rPr>
          <w:rFonts w:ascii="Arial" w:hAnsi="Arial" w:cs="Arial"/>
        </w:rPr>
      </w:pPr>
      <w:proofErr w:type="spellStart"/>
      <w:r w:rsidRPr="005B6BA7">
        <w:rPr>
          <w:rFonts w:ascii="Arial" w:hAnsi="Arial" w:cs="Arial"/>
        </w:rPr>
        <w:t>Übach-Palenberg</w:t>
      </w:r>
      <w:proofErr w:type="spellEnd"/>
      <w:r w:rsidRPr="005B6BA7">
        <w:rPr>
          <w:rFonts w:ascii="Arial" w:hAnsi="Arial" w:cs="Arial"/>
        </w:rPr>
        <w:t xml:space="preserve">, </w:t>
      </w:r>
      <w:r w:rsidR="003A55F5" w:rsidRPr="003A55F5">
        <w:rPr>
          <w:rFonts w:ascii="Arial" w:hAnsi="Arial" w:cs="Arial"/>
        </w:rPr>
        <w:t>im August</w:t>
      </w:r>
      <w:r w:rsidRPr="003A55F5">
        <w:rPr>
          <w:rFonts w:ascii="Arial" w:hAnsi="Arial" w:cs="Arial"/>
        </w:rPr>
        <w:t xml:space="preserve"> 2022 </w:t>
      </w:r>
      <w:r w:rsidRPr="005B6BA7">
        <w:rPr>
          <w:rFonts w:ascii="Arial" w:hAnsi="Arial" w:cs="Arial"/>
        </w:rPr>
        <w:t xml:space="preserve">– Premiere in der Firmengeschichte von </w:t>
      </w:r>
      <w:proofErr w:type="spellStart"/>
      <w:r w:rsidRPr="005B6BA7">
        <w:rPr>
          <w:rFonts w:ascii="Arial" w:hAnsi="Arial" w:cs="Arial"/>
        </w:rPr>
        <w:t>SpanSet</w:t>
      </w:r>
      <w:proofErr w:type="spellEnd"/>
      <w:r w:rsidRPr="005B6BA7">
        <w:rPr>
          <w:rFonts w:ascii="Arial" w:hAnsi="Arial" w:cs="Arial"/>
        </w:rPr>
        <w:t xml:space="preserve">. Erstmals hat das Unternehmen aus </w:t>
      </w:r>
      <w:proofErr w:type="spellStart"/>
      <w:r w:rsidRPr="005B6BA7">
        <w:rPr>
          <w:rFonts w:ascii="Arial" w:hAnsi="Arial" w:cs="Arial"/>
        </w:rPr>
        <w:t>Übach-Palenberg</w:t>
      </w:r>
      <w:proofErr w:type="spellEnd"/>
      <w:r w:rsidRPr="005B6BA7">
        <w:rPr>
          <w:rFonts w:ascii="Arial" w:hAnsi="Arial" w:cs="Arial"/>
        </w:rPr>
        <w:t xml:space="preserve"> eine Schwerlastrundschlinge zur Marktreife gebracht, deren Gelege aus einem nachwachsenden Grundmaterial besteht. </w:t>
      </w:r>
      <w:proofErr w:type="spellStart"/>
      <w:r w:rsidRPr="005B6BA7">
        <w:rPr>
          <w:rFonts w:ascii="Arial" w:hAnsi="Arial" w:cs="Arial"/>
        </w:rPr>
        <w:t>SpanSet</w:t>
      </w:r>
      <w:proofErr w:type="spellEnd"/>
      <w:r w:rsidRPr="005B6BA7">
        <w:rPr>
          <w:rFonts w:ascii="Arial" w:hAnsi="Arial" w:cs="Arial"/>
        </w:rPr>
        <w:t xml:space="preserve"> verwendet die biobasierte Hochleistungsfaser zur Produktion der Schwerlastrundschlinge </w:t>
      </w:r>
      <w:proofErr w:type="spellStart"/>
      <w:r w:rsidRPr="005B6BA7">
        <w:rPr>
          <w:rFonts w:ascii="Arial" w:hAnsi="Arial" w:cs="Arial"/>
        </w:rPr>
        <w:t>MagnumForce</w:t>
      </w:r>
      <w:proofErr w:type="spellEnd"/>
      <w:r w:rsidRPr="005B6BA7">
        <w:rPr>
          <w:rFonts w:ascii="Arial" w:hAnsi="Arial" w:cs="Arial"/>
        </w:rPr>
        <w:t xml:space="preserve"> Green mit Nenntragfähigkeiten von 10.000 bis 100.000 Kilogramm. </w:t>
      </w:r>
    </w:p>
    <w:p w:rsidR="001570A7" w:rsidRPr="005B6BA7" w:rsidRDefault="001570A7" w:rsidP="005B6BA7">
      <w:pPr>
        <w:spacing w:line="360" w:lineRule="auto"/>
        <w:ind w:right="1699"/>
        <w:jc w:val="both"/>
        <w:rPr>
          <w:rFonts w:ascii="Arial" w:hAnsi="Arial" w:cs="Arial"/>
        </w:rPr>
      </w:pPr>
    </w:p>
    <w:p w:rsidR="005B6BA7" w:rsidRPr="001570A7" w:rsidRDefault="005B6BA7" w:rsidP="005B6BA7">
      <w:pPr>
        <w:spacing w:line="360" w:lineRule="auto"/>
        <w:ind w:right="1699"/>
        <w:jc w:val="both"/>
        <w:rPr>
          <w:rFonts w:ascii="Arial" w:hAnsi="Arial" w:cs="Arial"/>
          <w:b/>
        </w:rPr>
      </w:pPr>
      <w:r w:rsidRPr="001570A7">
        <w:rPr>
          <w:rFonts w:ascii="Arial" w:hAnsi="Arial" w:cs="Arial"/>
          <w:b/>
        </w:rPr>
        <w:t>Ultrahochmolekulares Polyethylen aus nachwachsenden Ressourcen</w:t>
      </w:r>
    </w:p>
    <w:p w:rsidR="005B6BA7" w:rsidRDefault="005B6BA7" w:rsidP="005B6BA7">
      <w:pPr>
        <w:spacing w:line="360" w:lineRule="auto"/>
        <w:ind w:right="1699"/>
        <w:jc w:val="both"/>
        <w:rPr>
          <w:rFonts w:ascii="Arial" w:hAnsi="Arial" w:cs="Arial"/>
        </w:rPr>
      </w:pPr>
      <w:r w:rsidRPr="005B6BA7">
        <w:rPr>
          <w:rFonts w:ascii="Arial" w:hAnsi="Arial" w:cs="Arial"/>
        </w:rPr>
        <w:t xml:space="preserve">Das ultrahochmolekulare Polyethylen (UHMWPE) wird aus skandinavischem Holzöl hergestellt, das bei der Zellstoffproduktion anfällt. Bei der Erzeugung einer Tonne biobasierter Fasern entsteht im Vergleich zu konventionell hergestellten UHMWPE-Fasern deutlich weniger Kohlendioxid. Die Einsparung liegt bei 29 Tonnen. Das verbessert den CO2-Fußabdruck der Rundschlinge und somit den CO2-Fußabdruck jedes einzelnen Hebevorgangs. </w:t>
      </w:r>
    </w:p>
    <w:p w:rsidR="001570A7" w:rsidRPr="005B6BA7" w:rsidRDefault="001570A7" w:rsidP="005B6BA7">
      <w:pPr>
        <w:spacing w:line="360" w:lineRule="auto"/>
        <w:ind w:right="1699"/>
        <w:jc w:val="both"/>
        <w:rPr>
          <w:rFonts w:ascii="Arial" w:hAnsi="Arial" w:cs="Arial"/>
        </w:rPr>
      </w:pPr>
    </w:p>
    <w:p w:rsidR="005B6BA7" w:rsidRPr="001570A7" w:rsidRDefault="005B6BA7" w:rsidP="005B6BA7">
      <w:pPr>
        <w:spacing w:line="360" w:lineRule="auto"/>
        <w:ind w:right="1699"/>
        <w:jc w:val="both"/>
        <w:rPr>
          <w:rFonts w:ascii="Arial" w:hAnsi="Arial" w:cs="Arial"/>
          <w:b/>
        </w:rPr>
      </w:pPr>
      <w:r w:rsidRPr="001570A7">
        <w:rPr>
          <w:rFonts w:ascii="Arial" w:hAnsi="Arial" w:cs="Arial"/>
          <w:b/>
        </w:rPr>
        <w:t>Chemisch identisch mit konventionellem Pendant</w:t>
      </w:r>
    </w:p>
    <w:p w:rsidR="005B6BA7" w:rsidRDefault="005B6BA7" w:rsidP="005B6BA7">
      <w:pPr>
        <w:spacing w:line="360" w:lineRule="auto"/>
        <w:ind w:right="1699"/>
        <w:jc w:val="both"/>
        <w:rPr>
          <w:rFonts w:ascii="Arial" w:hAnsi="Arial" w:cs="Arial"/>
        </w:rPr>
      </w:pPr>
      <w:r w:rsidRPr="005B6BA7">
        <w:rPr>
          <w:rFonts w:ascii="Arial" w:hAnsi="Arial" w:cs="Arial"/>
        </w:rPr>
        <w:t>Das niederländische Unternehmen DSM vertreibt als weltweit einziger Hersteller von biobasiertem UHMWPE das Material unter dem Markennamen bio-</w:t>
      </w:r>
      <w:proofErr w:type="spellStart"/>
      <w:r w:rsidRPr="005B6BA7">
        <w:rPr>
          <w:rFonts w:ascii="Arial" w:hAnsi="Arial" w:cs="Arial"/>
        </w:rPr>
        <w:t>based</w:t>
      </w:r>
      <w:proofErr w:type="spellEnd"/>
      <w:r w:rsidRPr="005B6BA7">
        <w:rPr>
          <w:rFonts w:ascii="Arial" w:hAnsi="Arial" w:cs="Arial"/>
        </w:rPr>
        <w:t xml:space="preserve"> </w:t>
      </w:r>
      <w:proofErr w:type="spellStart"/>
      <w:r w:rsidRPr="005B6BA7">
        <w:rPr>
          <w:rFonts w:ascii="Arial" w:hAnsi="Arial" w:cs="Arial"/>
        </w:rPr>
        <w:t>Dyneema®fiber</w:t>
      </w:r>
      <w:proofErr w:type="spellEnd"/>
      <w:r w:rsidRPr="005B6BA7">
        <w:rPr>
          <w:rFonts w:ascii="Arial" w:hAnsi="Arial" w:cs="Arial"/>
        </w:rPr>
        <w:t xml:space="preserve">. Chemisch unterscheidet sich das „nachwachsende“ UHMWPE nicht von seinem herkömmlichen Pendant. Es besitzt exakt die gleichen Eigenschaften in puncto Festigkeit und Resistenz gegen aggressive Medien. </w:t>
      </w:r>
      <w:r w:rsidRPr="005B6BA7">
        <w:rPr>
          <w:rFonts w:ascii="Arial" w:hAnsi="Arial" w:cs="Arial"/>
        </w:rPr>
        <w:lastRenderedPageBreak/>
        <w:t xml:space="preserve">UHMWPE-Gelege fallen im Vergleich zu Polyestergelegen leichter aus. Das vereinfacht das Handling der Rundschlingen. Die Auflagendicke unter Last ist nur halb so groß wie bei einer Polyesterschlinge. </w:t>
      </w:r>
    </w:p>
    <w:p w:rsidR="001570A7" w:rsidRPr="005B6BA7" w:rsidRDefault="001570A7" w:rsidP="005B6BA7">
      <w:pPr>
        <w:spacing w:line="360" w:lineRule="auto"/>
        <w:ind w:right="1699"/>
        <w:jc w:val="both"/>
        <w:rPr>
          <w:rFonts w:ascii="Arial" w:hAnsi="Arial" w:cs="Arial"/>
        </w:rPr>
      </w:pPr>
    </w:p>
    <w:p w:rsidR="005B6BA7" w:rsidRPr="001570A7" w:rsidRDefault="005B6BA7" w:rsidP="005B6BA7">
      <w:pPr>
        <w:spacing w:line="360" w:lineRule="auto"/>
        <w:ind w:right="1699"/>
        <w:jc w:val="both"/>
        <w:rPr>
          <w:rFonts w:ascii="Arial" w:hAnsi="Arial" w:cs="Arial"/>
          <w:b/>
        </w:rPr>
      </w:pPr>
      <w:r w:rsidRPr="001570A7">
        <w:rPr>
          <w:rFonts w:ascii="Arial" w:hAnsi="Arial" w:cs="Arial"/>
          <w:b/>
        </w:rPr>
        <w:t>Nachhaltigkeit am Haken</w:t>
      </w:r>
    </w:p>
    <w:p w:rsidR="005B6BA7" w:rsidRPr="005B6BA7" w:rsidRDefault="005B6BA7" w:rsidP="005B6BA7">
      <w:pPr>
        <w:spacing w:line="360" w:lineRule="auto"/>
        <w:ind w:right="1699"/>
        <w:jc w:val="both"/>
        <w:rPr>
          <w:rFonts w:ascii="Arial" w:hAnsi="Arial" w:cs="Arial"/>
        </w:rPr>
      </w:pPr>
      <w:r w:rsidRPr="005B6BA7">
        <w:rPr>
          <w:rFonts w:ascii="Arial" w:hAnsi="Arial" w:cs="Arial"/>
        </w:rPr>
        <w:t xml:space="preserve">Für </w:t>
      </w:r>
      <w:proofErr w:type="spellStart"/>
      <w:r w:rsidRPr="005B6BA7">
        <w:rPr>
          <w:rFonts w:ascii="Arial" w:hAnsi="Arial" w:cs="Arial"/>
        </w:rPr>
        <w:t>SpanSet</w:t>
      </w:r>
      <w:proofErr w:type="spellEnd"/>
      <w:r w:rsidRPr="005B6BA7">
        <w:rPr>
          <w:rFonts w:ascii="Arial" w:hAnsi="Arial" w:cs="Arial"/>
        </w:rPr>
        <w:t xml:space="preserve">-Geschäftsführer Andreas </w:t>
      </w:r>
      <w:proofErr w:type="spellStart"/>
      <w:r w:rsidRPr="005B6BA7">
        <w:rPr>
          <w:rFonts w:ascii="Arial" w:hAnsi="Arial" w:cs="Arial"/>
        </w:rPr>
        <w:t>Höltkemeier</w:t>
      </w:r>
      <w:proofErr w:type="spellEnd"/>
      <w:r w:rsidRPr="005B6BA7">
        <w:rPr>
          <w:rFonts w:ascii="Arial" w:hAnsi="Arial" w:cs="Arial"/>
        </w:rPr>
        <w:t xml:space="preserve"> ist </w:t>
      </w:r>
      <w:proofErr w:type="spellStart"/>
      <w:r w:rsidRPr="005B6BA7">
        <w:rPr>
          <w:rFonts w:ascii="Arial" w:hAnsi="Arial" w:cs="Arial"/>
        </w:rPr>
        <w:t>MagnumForce</w:t>
      </w:r>
      <w:proofErr w:type="spellEnd"/>
      <w:r w:rsidRPr="005B6BA7">
        <w:rPr>
          <w:rFonts w:ascii="Arial" w:hAnsi="Arial" w:cs="Arial"/>
        </w:rPr>
        <w:t xml:space="preserve"> Green ein wegweisendes Produkt, das die Anforderungen an Klimaschutz und Sicherheit gleichermaßen erfüllt. „Viele unserer Kunden verschreiben sich der Nachhaltigkeit in allen Bereichen ihres Wirtschaftens. Mit der </w:t>
      </w:r>
      <w:proofErr w:type="spellStart"/>
      <w:r w:rsidRPr="005B6BA7">
        <w:rPr>
          <w:rFonts w:ascii="Arial" w:hAnsi="Arial" w:cs="Arial"/>
        </w:rPr>
        <w:t>MagnumForce</w:t>
      </w:r>
      <w:proofErr w:type="spellEnd"/>
      <w:r w:rsidRPr="005B6BA7">
        <w:rPr>
          <w:rFonts w:ascii="Arial" w:hAnsi="Arial" w:cs="Arial"/>
        </w:rPr>
        <w:t xml:space="preserve"> Green beweisen sie, dass es selbst beim Heben von Schwerlasten möglich ist, diesem Grundsatz konsequent zu folgen und den CO2-Fußabdruck des Unternehmens in der täglichen Arbeit zu reduzieren.“</w:t>
      </w:r>
    </w:p>
    <w:p w:rsidR="005B2F63" w:rsidRDefault="005B2F63" w:rsidP="005B6BA7">
      <w:pPr>
        <w:spacing w:line="360" w:lineRule="auto"/>
        <w:ind w:right="1699"/>
        <w:jc w:val="both"/>
        <w:rPr>
          <w:rFonts w:ascii="Arial" w:hAnsi="Arial" w:cs="Arial"/>
        </w:rPr>
      </w:pPr>
    </w:p>
    <w:p w:rsidR="00483F82" w:rsidRPr="005B2F63" w:rsidRDefault="005B2F63" w:rsidP="00483F82">
      <w:pPr>
        <w:spacing w:line="360" w:lineRule="auto"/>
        <w:ind w:right="1699"/>
        <w:jc w:val="both"/>
        <w:rPr>
          <w:rFonts w:ascii="Arial" w:hAnsi="Arial" w:cs="Arial"/>
          <w:i/>
        </w:rPr>
      </w:pPr>
      <w:r w:rsidRPr="005B2F63">
        <w:rPr>
          <w:rFonts w:ascii="Arial" w:hAnsi="Arial" w:cs="Arial"/>
          <w:i/>
        </w:rPr>
        <w:t>(</w:t>
      </w:r>
      <w:r w:rsidR="005B6BA7">
        <w:rPr>
          <w:rFonts w:ascii="Arial" w:hAnsi="Arial" w:cs="Arial"/>
          <w:i/>
        </w:rPr>
        <w:t>2.09</w:t>
      </w:r>
      <w:r w:rsidR="001570A7">
        <w:rPr>
          <w:rFonts w:ascii="Arial" w:hAnsi="Arial" w:cs="Arial"/>
          <w:i/>
        </w:rPr>
        <w:t>0</w:t>
      </w:r>
      <w:r w:rsidRPr="005B2F63">
        <w:rPr>
          <w:rFonts w:ascii="Arial" w:hAnsi="Arial" w:cs="Arial"/>
          <w:i/>
        </w:rPr>
        <w:t xml:space="preserve"> Zeichen in</w:t>
      </w:r>
      <w:r w:rsidR="005B6BA7">
        <w:rPr>
          <w:rFonts w:ascii="Arial" w:hAnsi="Arial" w:cs="Arial"/>
          <w:i/>
        </w:rPr>
        <w:t>k</w:t>
      </w:r>
      <w:r w:rsidRPr="005B2F63">
        <w:rPr>
          <w:rFonts w:ascii="Arial" w:hAnsi="Arial" w:cs="Arial"/>
          <w:i/>
        </w:rPr>
        <w:t>l. Leerzeichen)</w:t>
      </w:r>
    </w:p>
    <w:p w:rsidR="005B2F63" w:rsidRDefault="005B2F63" w:rsidP="00483F82">
      <w:pPr>
        <w:spacing w:line="360" w:lineRule="auto"/>
        <w:ind w:right="1699"/>
        <w:jc w:val="both"/>
        <w:rPr>
          <w:rFonts w:ascii="Arial" w:hAnsi="Arial" w:cs="Arial"/>
        </w:rPr>
      </w:pPr>
    </w:p>
    <w:p w:rsidR="005B2F63" w:rsidRPr="008A0FF0" w:rsidRDefault="005B2F63" w:rsidP="00483F82">
      <w:pPr>
        <w:spacing w:line="360" w:lineRule="auto"/>
        <w:ind w:right="1699"/>
        <w:jc w:val="both"/>
        <w:rPr>
          <w:rFonts w:ascii="Arial" w:hAnsi="Arial" w:cs="Arial"/>
          <w:u w:val="single"/>
        </w:rPr>
      </w:pPr>
    </w:p>
    <w:p w:rsidR="00C0559F" w:rsidRPr="008A0FF0" w:rsidRDefault="005B2F63" w:rsidP="00483F82">
      <w:pPr>
        <w:spacing w:line="360" w:lineRule="auto"/>
        <w:ind w:right="1699"/>
        <w:jc w:val="both"/>
        <w:rPr>
          <w:rFonts w:ascii="Arial" w:hAnsi="Arial" w:cs="Arial"/>
          <w:u w:val="single"/>
        </w:rPr>
      </w:pPr>
      <w:r w:rsidRPr="008A0FF0">
        <w:rPr>
          <w:rFonts w:ascii="Arial" w:hAnsi="Arial" w:cs="Arial"/>
          <w:u w:val="single"/>
        </w:rPr>
        <w:t>Bilder</w:t>
      </w:r>
      <w:r w:rsidR="00C0559F" w:rsidRPr="008A0FF0">
        <w:rPr>
          <w:rFonts w:ascii="Arial" w:hAnsi="Arial" w:cs="Arial"/>
          <w:u w:val="single"/>
        </w:rPr>
        <w:t>:</w:t>
      </w:r>
    </w:p>
    <w:p w:rsidR="00D35C65" w:rsidRDefault="007538D5" w:rsidP="00483F82">
      <w:pPr>
        <w:spacing w:line="360" w:lineRule="auto"/>
        <w:ind w:right="169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57484" cy="2136038"/>
            <wp:effectExtent l="0" t="0" r="0" b="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Abb1-MFGreen_low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494" cy="21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9F" w:rsidRDefault="00C0559F" w:rsidP="00483F82">
      <w:pPr>
        <w:spacing w:line="360" w:lineRule="auto"/>
        <w:ind w:right="1699"/>
        <w:jc w:val="both"/>
        <w:rPr>
          <w:rFonts w:ascii="Arial" w:hAnsi="Arial" w:cs="Arial"/>
        </w:rPr>
      </w:pPr>
    </w:p>
    <w:p w:rsidR="00E51637" w:rsidRPr="00E51637" w:rsidRDefault="0060282B" w:rsidP="00E51637">
      <w:pPr>
        <w:spacing w:line="360" w:lineRule="auto"/>
        <w:ind w:right="1699"/>
        <w:jc w:val="both"/>
        <w:rPr>
          <w:rFonts w:ascii="Arial" w:hAnsi="Arial" w:cs="Arial"/>
          <w:i/>
        </w:rPr>
      </w:pPr>
      <w:r w:rsidRPr="00E51637">
        <w:rPr>
          <w:rFonts w:ascii="Arial" w:hAnsi="Arial" w:cs="Arial"/>
          <w:i/>
          <w:u w:val="single"/>
        </w:rPr>
        <w:t>Abb</w:t>
      </w:r>
      <w:r w:rsidR="00E51637">
        <w:rPr>
          <w:rFonts w:ascii="Arial" w:hAnsi="Arial" w:cs="Arial"/>
          <w:i/>
          <w:u w:val="single"/>
        </w:rPr>
        <w:t>.</w:t>
      </w:r>
      <w:r w:rsidRPr="00E51637">
        <w:rPr>
          <w:rFonts w:ascii="Arial" w:hAnsi="Arial" w:cs="Arial"/>
          <w:i/>
          <w:u w:val="single"/>
        </w:rPr>
        <w:t>1:</w:t>
      </w:r>
      <w:r w:rsidRPr="00E51637">
        <w:rPr>
          <w:rFonts w:ascii="Arial" w:hAnsi="Arial" w:cs="Arial"/>
          <w:i/>
        </w:rPr>
        <w:t xml:space="preserve"> </w:t>
      </w:r>
      <w:r w:rsidR="00AC3CFC">
        <w:rPr>
          <w:rFonts w:ascii="Arial" w:hAnsi="Arial" w:cs="Arial"/>
          <w:i/>
        </w:rPr>
        <w:t xml:space="preserve">Verbesserter </w:t>
      </w:r>
      <w:r w:rsidR="00AC3CFC" w:rsidRPr="00E51637">
        <w:rPr>
          <w:rFonts w:ascii="Arial" w:hAnsi="Arial" w:cs="Arial"/>
          <w:i/>
        </w:rPr>
        <w:t>CO2-Fußabdruck</w:t>
      </w:r>
      <w:r w:rsidR="00AC3CFC">
        <w:rPr>
          <w:rFonts w:ascii="Arial" w:hAnsi="Arial" w:cs="Arial"/>
          <w:i/>
        </w:rPr>
        <w:t xml:space="preserve"> </w:t>
      </w:r>
      <w:r w:rsidR="00AC3CFC">
        <w:rPr>
          <w:rFonts w:ascii="Arial" w:hAnsi="Arial" w:cs="Arial"/>
          <w:i/>
        </w:rPr>
        <w:t>– 29 Tonnen Einsparung.</w:t>
      </w:r>
    </w:p>
    <w:p w:rsidR="008A0FF0" w:rsidRDefault="008A0FF0" w:rsidP="00483F82">
      <w:pPr>
        <w:spacing w:line="360" w:lineRule="auto"/>
        <w:ind w:right="1699"/>
        <w:jc w:val="both"/>
        <w:rPr>
          <w:rFonts w:ascii="Arial" w:hAnsi="Arial" w:cs="Arial"/>
          <w:i/>
        </w:rPr>
      </w:pPr>
    </w:p>
    <w:p w:rsidR="008A0FF0" w:rsidRDefault="003A55F5" w:rsidP="00483F82">
      <w:pPr>
        <w:spacing w:line="360" w:lineRule="auto"/>
        <w:ind w:right="1699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lastRenderedPageBreak/>
        <w:drawing>
          <wp:inline distT="0" distB="0" distL="0" distR="0">
            <wp:extent cx="4659782" cy="2617595"/>
            <wp:effectExtent l="0" t="0" r="7620" b="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bb2-MFGreen_low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741" cy="261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FC8" w:rsidRPr="0042293A" w:rsidRDefault="0042293A" w:rsidP="00483F82">
      <w:pPr>
        <w:spacing w:line="360" w:lineRule="auto"/>
        <w:ind w:right="1699"/>
        <w:jc w:val="both"/>
        <w:rPr>
          <w:rFonts w:ascii="Arial" w:hAnsi="Arial" w:cs="Arial"/>
          <w:i/>
        </w:rPr>
      </w:pPr>
      <w:r w:rsidRPr="0042293A">
        <w:rPr>
          <w:rFonts w:ascii="Arial" w:hAnsi="Arial" w:cs="Arial"/>
          <w:i/>
        </w:rPr>
        <w:t>Abb</w:t>
      </w:r>
      <w:r>
        <w:rPr>
          <w:rFonts w:ascii="Arial" w:hAnsi="Arial" w:cs="Arial"/>
          <w:i/>
        </w:rPr>
        <w:t xml:space="preserve">. </w:t>
      </w:r>
      <w:r w:rsidRPr="0042293A">
        <w:rPr>
          <w:rFonts w:ascii="Arial" w:hAnsi="Arial" w:cs="Arial"/>
          <w:i/>
        </w:rPr>
        <w:t xml:space="preserve">2: </w:t>
      </w:r>
      <w:r w:rsidRPr="0042293A">
        <w:rPr>
          <w:rFonts w:ascii="Arial" w:hAnsi="Arial" w:cs="Arial"/>
          <w:i/>
        </w:rPr>
        <w:t>Gelege aus biobasierte Hochleistungsfaser</w:t>
      </w:r>
      <w:r w:rsidR="00E51637">
        <w:rPr>
          <w:rFonts w:ascii="Arial" w:hAnsi="Arial" w:cs="Arial"/>
          <w:i/>
        </w:rPr>
        <w:t>n</w:t>
      </w:r>
      <w:r w:rsidRPr="0042293A">
        <w:rPr>
          <w:rFonts w:ascii="Arial" w:hAnsi="Arial" w:cs="Arial"/>
          <w:i/>
        </w:rPr>
        <w:t xml:space="preserve"> mit Nenntragfähigkeiten von 10.000 bis 100.000 Kilogramm. </w:t>
      </w:r>
      <w:bookmarkStart w:id="0" w:name="_GoBack"/>
      <w:bookmarkEnd w:id="0"/>
    </w:p>
    <w:sectPr w:rsidR="00AF6FC8" w:rsidRPr="0042293A" w:rsidSect="006D6756">
      <w:headerReference w:type="default" r:id="rId9"/>
      <w:footerReference w:type="default" r:id="rId10"/>
      <w:pgSz w:w="11906" w:h="16838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BA7" w:rsidRDefault="005B6BA7" w:rsidP="00BF6DC9">
      <w:r>
        <w:separator/>
      </w:r>
    </w:p>
  </w:endnote>
  <w:endnote w:type="continuationSeparator" w:id="0">
    <w:p w:rsidR="005B6BA7" w:rsidRDefault="005B6BA7" w:rsidP="00BF6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677621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60ECA" w:rsidRDefault="00260ECA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3CF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3CF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60ECA" w:rsidRDefault="00260E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BA7" w:rsidRDefault="005B6BA7" w:rsidP="00BF6DC9">
      <w:r>
        <w:separator/>
      </w:r>
    </w:p>
  </w:footnote>
  <w:footnote w:type="continuationSeparator" w:id="0">
    <w:p w:rsidR="005B6BA7" w:rsidRDefault="005B6BA7" w:rsidP="00BF6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DC9" w:rsidRPr="00BF6DC9" w:rsidRDefault="00AF6FC8" w:rsidP="00005697">
    <w:pPr>
      <w:pStyle w:val="Kopfzeile"/>
      <w:tabs>
        <w:tab w:val="left" w:pos="7797"/>
      </w:tabs>
    </w:pPr>
    <w:r w:rsidRPr="00BF6DC9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595E1F" wp14:editId="437C899A">
              <wp:simplePos x="0" y="0"/>
              <wp:positionH relativeFrom="column">
                <wp:posOffset>-958703</wp:posOffset>
              </wp:positionH>
              <wp:positionV relativeFrom="paragraph">
                <wp:posOffset>-135255</wp:posOffset>
              </wp:positionV>
              <wp:extent cx="7681595" cy="1052195"/>
              <wp:effectExtent l="0" t="0" r="0" b="14605"/>
              <wp:wrapTight wrapText="bothSides">
                <wp:wrapPolygon edited="0">
                  <wp:start x="4392" y="0"/>
                  <wp:lineTo x="0" y="1173"/>
                  <wp:lineTo x="0" y="3911"/>
                  <wp:lineTo x="10767" y="6257"/>
                  <wp:lineTo x="0" y="7039"/>
                  <wp:lineTo x="0" y="7821"/>
                  <wp:lineTo x="16231" y="12514"/>
                  <wp:lineTo x="0" y="12514"/>
                  <wp:lineTo x="0" y="13296"/>
                  <wp:lineTo x="16231" y="18771"/>
                  <wp:lineTo x="16231" y="21509"/>
                  <wp:lineTo x="20248" y="21509"/>
                  <wp:lineTo x="20302" y="21509"/>
                  <wp:lineTo x="19606" y="18771"/>
                  <wp:lineTo x="21534" y="13296"/>
                  <wp:lineTo x="18427" y="12514"/>
                  <wp:lineTo x="21534" y="7821"/>
                  <wp:lineTo x="21534" y="7039"/>
                  <wp:lineTo x="10767" y="6257"/>
                  <wp:lineTo x="21534" y="2346"/>
                  <wp:lineTo x="21534" y="1173"/>
                  <wp:lineTo x="8356" y="0"/>
                  <wp:lineTo x="4392" y="0"/>
                </wp:wrapPolygon>
              </wp:wrapTight>
              <wp:docPr id="1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81595" cy="1052195"/>
                        <a:chOff x="261" y="1264"/>
                        <a:chExt cx="9397" cy="1287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2200" y="1264"/>
                          <a:ext cx="1664" cy="293"/>
                          <a:chOff x="2168" y="3136"/>
                          <a:chExt cx="2570" cy="453"/>
                        </a:xfrm>
                      </wpg:grpSpPr>
                      <wps:wsp>
                        <wps:cNvPr id="3" name="Freeform 3"/>
                        <wps:cNvSpPr>
                          <a:spLocks noChangeArrowheads="1"/>
                        </wps:cNvSpPr>
                        <wps:spPr bwMode="auto">
                          <a:xfrm>
                            <a:off x="4174" y="3255"/>
                            <a:ext cx="290" cy="208"/>
                          </a:xfrm>
                          <a:custGeom>
                            <a:avLst/>
                            <a:gdLst>
                              <a:gd name="T0" fmla="*/ 83 w 292"/>
                              <a:gd name="T1" fmla="*/ 81 h 209"/>
                              <a:gd name="T2" fmla="*/ 83 w 292"/>
                              <a:gd name="T3" fmla="*/ 81 h 209"/>
                              <a:gd name="T4" fmla="*/ 211 w 292"/>
                              <a:gd name="T5" fmla="*/ 81 h 209"/>
                              <a:gd name="T6" fmla="*/ 198 w 292"/>
                              <a:gd name="T7" fmla="*/ 57 h 209"/>
                              <a:gd name="T8" fmla="*/ 176 w 292"/>
                              <a:gd name="T9" fmla="*/ 53 h 209"/>
                              <a:gd name="T10" fmla="*/ 150 w 292"/>
                              <a:gd name="T11" fmla="*/ 53 h 209"/>
                              <a:gd name="T12" fmla="*/ 119 w 292"/>
                              <a:gd name="T13" fmla="*/ 53 h 209"/>
                              <a:gd name="T14" fmla="*/ 97 w 292"/>
                              <a:gd name="T15" fmla="*/ 57 h 209"/>
                              <a:gd name="T16" fmla="*/ 83 w 292"/>
                              <a:gd name="T17" fmla="*/ 81 h 209"/>
                              <a:gd name="T18" fmla="*/ 145 w 292"/>
                              <a:gd name="T19" fmla="*/ 208 h 209"/>
                              <a:gd name="T20" fmla="*/ 145 w 292"/>
                              <a:gd name="T21" fmla="*/ 208 h 209"/>
                              <a:gd name="T22" fmla="*/ 88 w 292"/>
                              <a:gd name="T23" fmla="*/ 208 h 209"/>
                              <a:gd name="T24" fmla="*/ 0 w 292"/>
                              <a:gd name="T25" fmla="*/ 102 h 209"/>
                              <a:gd name="T26" fmla="*/ 88 w 292"/>
                              <a:gd name="T27" fmla="*/ 0 h 209"/>
                              <a:gd name="T28" fmla="*/ 145 w 292"/>
                              <a:gd name="T29" fmla="*/ 0 h 209"/>
                              <a:gd name="T30" fmla="*/ 202 w 292"/>
                              <a:gd name="T31" fmla="*/ 0 h 209"/>
                              <a:gd name="T32" fmla="*/ 291 w 292"/>
                              <a:gd name="T33" fmla="*/ 102 h 209"/>
                              <a:gd name="T34" fmla="*/ 291 w 292"/>
                              <a:gd name="T35" fmla="*/ 126 h 209"/>
                              <a:gd name="T36" fmla="*/ 83 w 292"/>
                              <a:gd name="T37" fmla="*/ 126 h 209"/>
                              <a:gd name="T38" fmla="*/ 97 w 292"/>
                              <a:gd name="T39" fmla="*/ 150 h 209"/>
                              <a:gd name="T40" fmla="*/ 158 w 292"/>
                              <a:gd name="T41" fmla="*/ 155 h 209"/>
                              <a:gd name="T42" fmla="*/ 242 w 292"/>
                              <a:gd name="T43" fmla="*/ 155 h 209"/>
                              <a:gd name="T44" fmla="*/ 286 w 292"/>
                              <a:gd name="T45" fmla="*/ 155 h 209"/>
                              <a:gd name="T46" fmla="*/ 202 w 292"/>
                              <a:gd name="T47" fmla="*/ 208 h 209"/>
                              <a:gd name="T48" fmla="*/ 145 w 292"/>
                              <a:gd name="T49" fmla="*/ 208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2" h="209">
                                <a:moveTo>
                                  <a:pt x="83" y="81"/>
                                </a:moveTo>
                                <a:lnTo>
                                  <a:pt x="83" y="81"/>
                                </a:lnTo>
                                <a:cubicBezTo>
                                  <a:pt x="211" y="81"/>
                                  <a:pt x="211" y="81"/>
                                  <a:pt x="211" y="81"/>
                                </a:cubicBezTo>
                                <a:cubicBezTo>
                                  <a:pt x="211" y="73"/>
                                  <a:pt x="207" y="61"/>
                                  <a:pt x="198" y="57"/>
                                </a:cubicBezTo>
                                <a:cubicBezTo>
                                  <a:pt x="194" y="53"/>
                                  <a:pt x="185" y="53"/>
                                  <a:pt x="176" y="53"/>
                                </a:cubicBezTo>
                                <a:cubicBezTo>
                                  <a:pt x="176" y="53"/>
                                  <a:pt x="158" y="53"/>
                                  <a:pt x="150" y="53"/>
                                </a:cubicBezTo>
                                <a:cubicBezTo>
                                  <a:pt x="136" y="53"/>
                                  <a:pt x="119" y="53"/>
                                  <a:pt x="119" y="53"/>
                                </a:cubicBezTo>
                                <a:cubicBezTo>
                                  <a:pt x="110" y="53"/>
                                  <a:pt x="101" y="53"/>
                                  <a:pt x="97" y="57"/>
                                </a:cubicBezTo>
                                <a:cubicBezTo>
                                  <a:pt x="88" y="61"/>
                                  <a:pt x="83" y="73"/>
                                  <a:pt x="83" y="81"/>
                                </a:cubicBezTo>
                                <a:close/>
                                <a:moveTo>
                                  <a:pt x="145" y="208"/>
                                </a:moveTo>
                                <a:lnTo>
                                  <a:pt x="145" y="208"/>
                                </a:lnTo>
                                <a:cubicBezTo>
                                  <a:pt x="123" y="208"/>
                                  <a:pt x="105" y="208"/>
                                  <a:pt x="88" y="208"/>
                                </a:cubicBezTo>
                                <a:cubicBezTo>
                                  <a:pt x="66" y="204"/>
                                  <a:pt x="0" y="192"/>
                                  <a:pt x="0" y="102"/>
                                </a:cubicBezTo>
                                <a:cubicBezTo>
                                  <a:pt x="0" y="16"/>
                                  <a:pt x="66" y="4"/>
                                  <a:pt x="88" y="0"/>
                                </a:cubicBezTo>
                                <a:cubicBezTo>
                                  <a:pt x="105" y="0"/>
                                  <a:pt x="123" y="0"/>
                                  <a:pt x="145" y="0"/>
                                </a:cubicBezTo>
                                <a:cubicBezTo>
                                  <a:pt x="167" y="0"/>
                                  <a:pt x="185" y="0"/>
                                  <a:pt x="202" y="0"/>
                                </a:cubicBezTo>
                                <a:cubicBezTo>
                                  <a:pt x="225" y="4"/>
                                  <a:pt x="291" y="16"/>
                                  <a:pt x="291" y="102"/>
                                </a:cubicBezTo>
                                <a:cubicBezTo>
                                  <a:pt x="291" y="110"/>
                                  <a:pt x="291" y="118"/>
                                  <a:pt x="291" y="126"/>
                                </a:cubicBezTo>
                                <a:cubicBezTo>
                                  <a:pt x="83" y="126"/>
                                  <a:pt x="83" y="126"/>
                                  <a:pt x="83" y="126"/>
                                </a:cubicBezTo>
                                <a:cubicBezTo>
                                  <a:pt x="83" y="135"/>
                                  <a:pt x="88" y="147"/>
                                  <a:pt x="97" y="150"/>
                                </a:cubicBezTo>
                                <a:cubicBezTo>
                                  <a:pt x="105" y="155"/>
                                  <a:pt x="123" y="155"/>
                                  <a:pt x="158" y="155"/>
                                </a:cubicBezTo>
                                <a:cubicBezTo>
                                  <a:pt x="189" y="155"/>
                                  <a:pt x="220" y="155"/>
                                  <a:pt x="242" y="155"/>
                                </a:cubicBezTo>
                                <a:cubicBezTo>
                                  <a:pt x="260" y="155"/>
                                  <a:pt x="278" y="155"/>
                                  <a:pt x="286" y="155"/>
                                </a:cubicBezTo>
                                <a:cubicBezTo>
                                  <a:pt x="269" y="204"/>
                                  <a:pt x="225" y="204"/>
                                  <a:pt x="202" y="208"/>
                                </a:cubicBezTo>
                                <a:cubicBezTo>
                                  <a:pt x="185" y="208"/>
                                  <a:pt x="167" y="208"/>
                                  <a:pt x="145" y="2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2703" y="3263"/>
                            <a:ext cx="295" cy="326"/>
                          </a:xfrm>
                          <a:custGeom>
                            <a:avLst/>
                            <a:gdLst>
                              <a:gd name="T0" fmla="*/ 84 w 297"/>
                              <a:gd name="T1" fmla="*/ 126 h 327"/>
                              <a:gd name="T2" fmla="*/ 84 w 297"/>
                              <a:gd name="T3" fmla="*/ 126 h 327"/>
                              <a:gd name="T4" fmla="*/ 84 w 297"/>
                              <a:gd name="T5" fmla="*/ 73 h 327"/>
                              <a:gd name="T6" fmla="*/ 177 w 297"/>
                              <a:gd name="T7" fmla="*/ 73 h 327"/>
                              <a:gd name="T8" fmla="*/ 199 w 297"/>
                              <a:gd name="T9" fmla="*/ 78 h 327"/>
                              <a:gd name="T10" fmla="*/ 212 w 297"/>
                              <a:gd name="T11" fmla="*/ 98 h 327"/>
                              <a:gd name="T12" fmla="*/ 199 w 297"/>
                              <a:gd name="T13" fmla="*/ 122 h 327"/>
                              <a:gd name="T14" fmla="*/ 177 w 297"/>
                              <a:gd name="T15" fmla="*/ 126 h 327"/>
                              <a:gd name="T16" fmla="*/ 84 w 297"/>
                              <a:gd name="T17" fmla="*/ 126 h 327"/>
                              <a:gd name="T18" fmla="*/ 84 w 297"/>
                              <a:gd name="T19" fmla="*/ 200 h 327"/>
                              <a:gd name="T20" fmla="*/ 84 w 297"/>
                              <a:gd name="T21" fmla="*/ 200 h 327"/>
                              <a:gd name="T22" fmla="*/ 84 w 297"/>
                              <a:gd name="T23" fmla="*/ 326 h 327"/>
                              <a:gd name="T24" fmla="*/ 0 w 297"/>
                              <a:gd name="T25" fmla="*/ 326 h 327"/>
                              <a:gd name="T26" fmla="*/ 0 w 297"/>
                              <a:gd name="T27" fmla="*/ 0 h 327"/>
                              <a:gd name="T28" fmla="*/ 181 w 297"/>
                              <a:gd name="T29" fmla="*/ 0 h 327"/>
                              <a:gd name="T30" fmla="*/ 248 w 297"/>
                              <a:gd name="T31" fmla="*/ 8 h 327"/>
                              <a:gd name="T32" fmla="*/ 296 w 297"/>
                              <a:gd name="T33" fmla="*/ 98 h 327"/>
                              <a:gd name="T34" fmla="*/ 248 w 297"/>
                              <a:gd name="T35" fmla="*/ 191 h 327"/>
                              <a:gd name="T36" fmla="*/ 181 w 297"/>
                              <a:gd name="T37" fmla="*/ 200 h 327"/>
                              <a:gd name="T38" fmla="*/ 84 w 297"/>
                              <a:gd name="T39" fmla="*/ 20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7" h="327">
                                <a:moveTo>
                                  <a:pt x="84" y="126"/>
                                </a:moveTo>
                                <a:lnTo>
                                  <a:pt x="84" y="126"/>
                                </a:lnTo>
                                <a:cubicBezTo>
                                  <a:pt x="84" y="73"/>
                                  <a:pt x="84" y="73"/>
                                  <a:pt x="84" y="73"/>
                                </a:cubicBezTo>
                                <a:cubicBezTo>
                                  <a:pt x="177" y="73"/>
                                  <a:pt x="177" y="73"/>
                                  <a:pt x="177" y="73"/>
                                </a:cubicBezTo>
                                <a:cubicBezTo>
                                  <a:pt x="186" y="73"/>
                                  <a:pt x="195" y="73"/>
                                  <a:pt x="199" y="78"/>
                                </a:cubicBezTo>
                                <a:cubicBezTo>
                                  <a:pt x="207" y="81"/>
                                  <a:pt x="212" y="90"/>
                                  <a:pt x="212" y="98"/>
                                </a:cubicBezTo>
                                <a:cubicBezTo>
                                  <a:pt x="212" y="110"/>
                                  <a:pt x="207" y="118"/>
                                  <a:pt x="199" y="122"/>
                                </a:cubicBezTo>
                                <a:cubicBezTo>
                                  <a:pt x="195" y="126"/>
                                  <a:pt x="186" y="126"/>
                                  <a:pt x="177" y="126"/>
                                </a:cubicBezTo>
                                <a:cubicBezTo>
                                  <a:pt x="84" y="126"/>
                                  <a:pt x="84" y="126"/>
                                  <a:pt x="84" y="126"/>
                                </a:cubicBezTo>
                                <a:close/>
                                <a:moveTo>
                                  <a:pt x="84" y="200"/>
                                </a:moveTo>
                                <a:lnTo>
                                  <a:pt x="84" y="200"/>
                                </a:lnTo>
                                <a:cubicBezTo>
                                  <a:pt x="84" y="326"/>
                                  <a:pt x="84" y="326"/>
                                  <a:pt x="84" y="326"/>
                                </a:cubicBezTo>
                                <a:cubicBezTo>
                                  <a:pt x="0" y="326"/>
                                  <a:pt x="0" y="326"/>
                                  <a:pt x="0" y="326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81" y="0"/>
                                  <a:pt x="181" y="0"/>
                                  <a:pt x="181" y="0"/>
                                </a:cubicBezTo>
                                <a:cubicBezTo>
                                  <a:pt x="207" y="0"/>
                                  <a:pt x="226" y="0"/>
                                  <a:pt x="248" y="8"/>
                                </a:cubicBezTo>
                                <a:cubicBezTo>
                                  <a:pt x="283" y="29"/>
                                  <a:pt x="296" y="65"/>
                                  <a:pt x="296" y="98"/>
                                </a:cubicBezTo>
                                <a:cubicBezTo>
                                  <a:pt x="296" y="135"/>
                                  <a:pt x="283" y="171"/>
                                  <a:pt x="248" y="191"/>
                                </a:cubicBezTo>
                                <a:cubicBezTo>
                                  <a:pt x="226" y="200"/>
                                  <a:pt x="207" y="200"/>
                                  <a:pt x="181" y="200"/>
                                </a:cubicBezTo>
                                <a:cubicBezTo>
                                  <a:pt x="84" y="200"/>
                                  <a:pt x="84" y="200"/>
                                  <a:pt x="84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3012" y="3263"/>
                            <a:ext cx="294" cy="200"/>
                          </a:xfrm>
                          <a:custGeom>
                            <a:avLst/>
                            <a:gdLst>
                              <a:gd name="T0" fmla="*/ 216 w 297"/>
                              <a:gd name="T1" fmla="*/ 126 h 201"/>
                              <a:gd name="T2" fmla="*/ 216 w 297"/>
                              <a:gd name="T3" fmla="*/ 126 h 201"/>
                              <a:gd name="T4" fmla="*/ 216 w 297"/>
                              <a:gd name="T5" fmla="*/ 73 h 201"/>
                              <a:gd name="T6" fmla="*/ 119 w 297"/>
                              <a:gd name="T7" fmla="*/ 73 h 201"/>
                              <a:gd name="T8" fmla="*/ 101 w 297"/>
                              <a:gd name="T9" fmla="*/ 78 h 201"/>
                              <a:gd name="T10" fmla="*/ 88 w 297"/>
                              <a:gd name="T11" fmla="*/ 98 h 201"/>
                              <a:gd name="T12" fmla="*/ 101 w 297"/>
                              <a:gd name="T13" fmla="*/ 122 h 201"/>
                              <a:gd name="T14" fmla="*/ 119 w 297"/>
                              <a:gd name="T15" fmla="*/ 126 h 201"/>
                              <a:gd name="T16" fmla="*/ 216 w 297"/>
                              <a:gd name="T17" fmla="*/ 126 h 201"/>
                              <a:gd name="T18" fmla="*/ 296 w 297"/>
                              <a:gd name="T19" fmla="*/ 200 h 201"/>
                              <a:gd name="T20" fmla="*/ 296 w 297"/>
                              <a:gd name="T21" fmla="*/ 200 h 201"/>
                              <a:gd name="T22" fmla="*/ 296 w 297"/>
                              <a:gd name="T23" fmla="*/ 0 h 201"/>
                              <a:gd name="T24" fmla="*/ 119 w 297"/>
                              <a:gd name="T25" fmla="*/ 0 h 201"/>
                              <a:gd name="T26" fmla="*/ 53 w 297"/>
                              <a:gd name="T27" fmla="*/ 8 h 201"/>
                              <a:gd name="T28" fmla="*/ 0 w 297"/>
                              <a:gd name="T29" fmla="*/ 98 h 201"/>
                              <a:gd name="T30" fmla="*/ 53 w 297"/>
                              <a:gd name="T31" fmla="*/ 191 h 201"/>
                              <a:gd name="T32" fmla="*/ 119 w 297"/>
                              <a:gd name="T33" fmla="*/ 200 h 201"/>
                              <a:gd name="T34" fmla="*/ 296 w 297"/>
                              <a:gd name="T35" fmla="*/ 2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97" h="201">
                                <a:moveTo>
                                  <a:pt x="216" y="126"/>
                                </a:moveTo>
                                <a:lnTo>
                                  <a:pt x="216" y="126"/>
                                </a:lnTo>
                                <a:cubicBezTo>
                                  <a:pt x="216" y="73"/>
                                  <a:pt x="216" y="73"/>
                                  <a:pt x="216" y="73"/>
                                </a:cubicBezTo>
                                <a:cubicBezTo>
                                  <a:pt x="119" y="73"/>
                                  <a:pt x="119" y="73"/>
                                  <a:pt x="119" y="73"/>
                                </a:cubicBezTo>
                                <a:cubicBezTo>
                                  <a:pt x="115" y="73"/>
                                  <a:pt x="106" y="73"/>
                                  <a:pt x="101" y="78"/>
                                </a:cubicBezTo>
                                <a:cubicBezTo>
                                  <a:pt x="88" y="81"/>
                                  <a:pt x="88" y="90"/>
                                  <a:pt x="88" y="98"/>
                                </a:cubicBezTo>
                                <a:cubicBezTo>
                                  <a:pt x="88" y="110"/>
                                  <a:pt x="88" y="118"/>
                                  <a:pt x="101" y="122"/>
                                </a:cubicBezTo>
                                <a:cubicBezTo>
                                  <a:pt x="106" y="126"/>
                                  <a:pt x="115" y="126"/>
                                  <a:pt x="119" y="126"/>
                                </a:cubicBezTo>
                                <a:cubicBezTo>
                                  <a:pt x="216" y="126"/>
                                  <a:pt x="216" y="126"/>
                                  <a:pt x="216" y="126"/>
                                </a:cubicBezTo>
                                <a:close/>
                                <a:moveTo>
                                  <a:pt x="296" y="200"/>
                                </a:moveTo>
                                <a:lnTo>
                                  <a:pt x="296" y="200"/>
                                </a:lnTo>
                                <a:cubicBezTo>
                                  <a:pt x="296" y="0"/>
                                  <a:pt x="296" y="0"/>
                                  <a:pt x="296" y="0"/>
                                </a:cubicBezTo>
                                <a:cubicBezTo>
                                  <a:pt x="119" y="0"/>
                                  <a:pt x="119" y="0"/>
                                  <a:pt x="119" y="0"/>
                                </a:cubicBezTo>
                                <a:cubicBezTo>
                                  <a:pt x="88" y="0"/>
                                  <a:pt x="70" y="0"/>
                                  <a:pt x="53" y="8"/>
                                </a:cubicBezTo>
                                <a:cubicBezTo>
                                  <a:pt x="13" y="29"/>
                                  <a:pt x="0" y="65"/>
                                  <a:pt x="0" y="98"/>
                                </a:cubicBezTo>
                                <a:cubicBezTo>
                                  <a:pt x="0" y="135"/>
                                  <a:pt x="13" y="171"/>
                                  <a:pt x="53" y="191"/>
                                </a:cubicBezTo>
                                <a:cubicBezTo>
                                  <a:pt x="70" y="200"/>
                                  <a:pt x="88" y="200"/>
                                  <a:pt x="119" y="200"/>
                                </a:cubicBezTo>
                                <a:cubicBezTo>
                                  <a:pt x="296" y="200"/>
                                  <a:pt x="296" y="200"/>
                                  <a:pt x="296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Freeform 6"/>
                        <wps:cNvSpPr>
                          <a:spLocks noChangeArrowheads="1"/>
                        </wps:cNvSpPr>
                        <wps:spPr bwMode="auto">
                          <a:xfrm>
                            <a:off x="4628" y="3136"/>
                            <a:ext cx="110" cy="101"/>
                          </a:xfrm>
                          <a:custGeom>
                            <a:avLst/>
                            <a:gdLst>
                              <a:gd name="T0" fmla="*/ 66 w 112"/>
                              <a:gd name="T1" fmla="*/ 53 h 103"/>
                              <a:gd name="T2" fmla="*/ 66 w 112"/>
                              <a:gd name="T3" fmla="*/ 53 h 103"/>
                              <a:gd name="T4" fmla="*/ 80 w 112"/>
                              <a:gd name="T5" fmla="*/ 78 h 103"/>
                              <a:gd name="T6" fmla="*/ 71 w 112"/>
                              <a:gd name="T7" fmla="*/ 78 h 103"/>
                              <a:gd name="T8" fmla="*/ 57 w 112"/>
                              <a:gd name="T9" fmla="*/ 53 h 103"/>
                              <a:gd name="T10" fmla="*/ 44 w 112"/>
                              <a:gd name="T11" fmla="*/ 53 h 103"/>
                              <a:gd name="T12" fmla="*/ 44 w 112"/>
                              <a:gd name="T13" fmla="*/ 78 h 103"/>
                              <a:gd name="T14" fmla="*/ 35 w 112"/>
                              <a:gd name="T15" fmla="*/ 78 h 103"/>
                              <a:gd name="T16" fmla="*/ 35 w 112"/>
                              <a:gd name="T17" fmla="*/ 21 h 103"/>
                              <a:gd name="T18" fmla="*/ 57 w 112"/>
                              <a:gd name="T19" fmla="*/ 21 h 103"/>
                              <a:gd name="T20" fmla="*/ 80 w 112"/>
                              <a:gd name="T21" fmla="*/ 37 h 103"/>
                              <a:gd name="T22" fmla="*/ 66 w 112"/>
                              <a:gd name="T23" fmla="*/ 53 h 103"/>
                              <a:gd name="T24" fmla="*/ 44 w 112"/>
                              <a:gd name="T25" fmla="*/ 29 h 103"/>
                              <a:gd name="T26" fmla="*/ 44 w 112"/>
                              <a:gd name="T27" fmla="*/ 29 h 103"/>
                              <a:gd name="T28" fmla="*/ 57 w 112"/>
                              <a:gd name="T29" fmla="*/ 29 h 103"/>
                              <a:gd name="T30" fmla="*/ 71 w 112"/>
                              <a:gd name="T31" fmla="*/ 37 h 103"/>
                              <a:gd name="T32" fmla="*/ 57 w 112"/>
                              <a:gd name="T33" fmla="*/ 49 h 103"/>
                              <a:gd name="T34" fmla="*/ 44 w 112"/>
                              <a:gd name="T35" fmla="*/ 49 h 103"/>
                              <a:gd name="T36" fmla="*/ 44 w 112"/>
                              <a:gd name="T37" fmla="*/ 29 h 103"/>
                              <a:gd name="T38" fmla="*/ 53 w 112"/>
                              <a:gd name="T39" fmla="*/ 0 h 103"/>
                              <a:gd name="T40" fmla="*/ 53 w 112"/>
                              <a:gd name="T41" fmla="*/ 0 h 103"/>
                              <a:gd name="T42" fmla="*/ 0 w 112"/>
                              <a:gd name="T43" fmla="*/ 49 h 103"/>
                              <a:gd name="T44" fmla="*/ 53 w 112"/>
                              <a:gd name="T45" fmla="*/ 102 h 103"/>
                              <a:gd name="T46" fmla="*/ 111 w 112"/>
                              <a:gd name="T47" fmla="*/ 49 h 103"/>
                              <a:gd name="T48" fmla="*/ 53 w 112"/>
                              <a:gd name="T49" fmla="*/ 0 h 103"/>
                              <a:gd name="T50" fmla="*/ 53 w 112"/>
                              <a:gd name="T51" fmla="*/ 8 h 103"/>
                              <a:gd name="T52" fmla="*/ 53 w 112"/>
                              <a:gd name="T53" fmla="*/ 8 h 103"/>
                              <a:gd name="T54" fmla="*/ 102 w 112"/>
                              <a:gd name="T55" fmla="*/ 49 h 103"/>
                              <a:gd name="T56" fmla="*/ 53 w 112"/>
                              <a:gd name="T57" fmla="*/ 94 h 103"/>
                              <a:gd name="T58" fmla="*/ 9 w 112"/>
                              <a:gd name="T59" fmla="*/ 49 h 103"/>
                              <a:gd name="T60" fmla="*/ 53 w 112"/>
                              <a:gd name="T61" fmla="*/ 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2" h="103">
                                <a:moveTo>
                                  <a:pt x="66" y="53"/>
                                </a:moveTo>
                                <a:lnTo>
                                  <a:pt x="66" y="53"/>
                                </a:lnTo>
                                <a:cubicBezTo>
                                  <a:pt x="80" y="78"/>
                                  <a:pt x="80" y="78"/>
                                  <a:pt x="80" y="78"/>
                                </a:cubicBezTo>
                                <a:cubicBezTo>
                                  <a:pt x="71" y="78"/>
                                  <a:pt x="71" y="78"/>
                                  <a:pt x="71" y="78"/>
                                </a:cubicBez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ubicBezTo>
                                  <a:pt x="44" y="53"/>
                                  <a:pt x="44" y="53"/>
                                  <a:pt x="44" y="53"/>
                                </a:cubicBezTo>
                                <a:cubicBezTo>
                                  <a:pt x="44" y="78"/>
                                  <a:pt x="44" y="78"/>
                                  <a:pt x="44" y="78"/>
                                </a:cubicBezTo>
                                <a:cubicBezTo>
                                  <a:pt x="35" y="78"/>
                                  <a:pt x="35" y="78"/>
                                  <a:pt x="35" y="78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57" y="21"/>
                                  <a:pt x="57" y="21"/>
                                  <a:pt x="57" y="21"/>
                                </a:cubicBezTo>
                                <a:cubicBezTo>
                                  <a:pt x="66" y="21"/>
                                  <a:pt x="80" y="25"/>
                                  <a:pt x="80" y="37"/>
                                </a:cubicBezTo>
                                <a:cubicBezTo>
                                  <a:pt x="80" y="45"/>
                                  <a:pt x="75" y="53"/>
                                  <a:pt x="66" y="53"/>
                                </a:cubicBezTo>
                                <a:close/>
                                <a:moveTo>
                                  <a:pt x="44" y="29"/>
                                </a:moveTo>
                                <a:lnTo>
                                  <a:pt x="44" y="29"/>
                                </a:ln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62" y="29"/>
                                  <a:pt x="71" y="29"/>
                                  <a:pt x="71" y="37"/>
                                </a:cubicBezTo>
                                <a:cubicBezTo>
                                  <a:pt x="71" y="41"/>
                                  <a:pt x="66" y="49"/>
                                  <a:pt x="57" y="49"/>
                                </a:cubicBezTo>
                                <a:cubicBezTo>
                                  <a:pt x="44" y="49"/>
                                  <a:pt x="44" y="49"/>
                                  <a:pt x="44" y="49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lose/>
                                <a:moveTo>
                                  <a:pt x="53" y="0"/>
                                </a:moveTo>
                                <a:lnTo>
                                  <a:pt x="53" y="0"/>
                                </a:lnTo>
                                <a:cubicBezTo>
                                  <a:pt x="27" y="0"/>
                                  <a:pt x="0" y="25"/>
                                  <a:pt x="0" y="49"/>
                                </a:cubicBezTo>
                                <a:cubicBezTo>
                                  <a:pt x="0" y="78"/>
                                  <a:pt x="27" y="102"/>
                                  <a:pt x="53" y="102"/>
                                </a:cubicBezTo>
                                <a:cubicBezTo>
                                  <a:pt x="84" y="102"/>
                                  <a:pt x="111" y="78"/>
                                  <a:pt x="111" y="49"/>
                                </a:cubicBezTo>
                                <a:cubicBezTo>
                                  <a:pt x="111" y="25"/>
                                  <a:pt x="84" y="0"/>
                                  <a:pt x="53" y="0"/>
                                </a:cubicBezTo>
                                <a:close/>
                                <a:moveTo>
                                  <a:pt x="53" y="8"/>
                                </a:moveTo>
                                <a:lnTo>
                                  <a:pt x="53" y="8"/>
                                </a:lnTo>
                                <a:cubicBezTo>
                                  <a:pt x="80" y="8"/>
                                  <a:pt x="102" y="29"/>
                                  <a:pt x="102" y="49"/>
                                </a:cubicBezTo>
                                <a:cubicBezTo>
                                  <a:pt x="102" y="74"/>
                                  <a:pt x="80" y="94"/>
                                  <a:pt x="53" y="94"/>
                                </a:cubicBezTo>
                                <a:cubicBezTo>
                                  <a:pt x="31" y="94"/>
                                  <a:pt x="9" y="74"/>
                                  <a:pt x="9" y="49"/>
                                </a:cubicBezTo>
                                <a:cubicBezTo>
                                  <a:pt x="9" y="29"/>
                                  <a:pt x="31" y="8"/>
                                  <a:pt x="53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4482" y="3153"/>
                            <a:ext cx="243" cy="308"/>
                          </a:xfrm>
                          <a:custGeom>
                            <a:avLst/>
                            <a:gdLst>
                              <a:gd name="T0" fmla="*/ 0 w 244"/>
                              <a:gd name="T1" fmla="*/ 0 h 310"/>
                              <a:gd name="T2" fmla="*/ 0 w 244"/>
                              <a:gd name="T3" fmla="*/ 0 h 310"/>
                              <a:gd name="T4" fmla="*/ 83 w 244"/>
                              <a:gd name="T5" fmla="*/ 0 h 310"/>
                              <a:gd name="T6" fmla="*/ 83 w 244"/>
                              <a:gd name="T7" fmla="*/ 110 h 310"/>
                              <a:gd name="T8" fmla="*/ 243 w 244"/>
                              <a:gd name="T9" fmla="*/ 110 h 310"/>
                              <a:gd name="T10" fmla="*/ 243 w 244"/>
                              <a:gd name="T11" fmla="*/ 183 h 310"/>
                              <a:gd name="T12" fmla="*/ 83 w 244"/>
                              <a:gd name="T13" fmla="*/ 183 h 310"/>
                              <a:gd name="T14" fmla="*/ 83 w 244"/>
                              <a:gd name="T15" fmla="*/ 200 h 310"/>
                              <a:gd name="T16" fmla="*/ 92 w 244"/>
                              <a:gd name="T17" fmla="*/ 232 h 310"/>
                              <a:gd name="T18" fmla="*/ 114 w 244"/>
                              <a:gd name="T19" fmla="*/ 236 h 310"/>
                              <a:gd name="T20" fmla="*/ 243 w 244"/>
                              <a:gd name="T21" fmla="*/ 236 h 310"/>
                              <a:gd name="T22" fmla="*/ 243 w 244"/>
                              <a:gd name="T23" fmla="*/ 309 h 310"/>
                              <a:gd name="T24" fmla="*/ 119 w 244"/>
                              <a:gd name="T25" fmla="*/ 309 h 310"/>
                              <a:gd name="T26" fmla="*/ 44 w 244"/>
                              <a:gd name="T27" fmla="*/ 301 h 310"/>
                              <a:gd name="T28" fmla="*/ 4 w 244"/>
                              <a:gd name="T29" fmla="*/ 236 h 310"/>
                              <a:gd name="T30" fmla="*/ 0 w 244"/>
                              <a:gd name="T31" fmla="*/ 200 h 310"/>
                              <a:gd name="T32" fmla="*/ 0 w 244"/>
                              <a:gd name="T33" fmla="*/ 0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4" h="31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83" y="0"/>
                                  <a:pt x="83" y="0"/>
                                  <a:pt x="83" y="0"/>
                                </a:cubicBezTo>
                                <a:cubicBezTo>
                                  <a:pt x="83" y="110"/>
                                  <a:pt x="83" y="110"/>
                                  <a:pt x="83" y="110"/>
                                </a:cubicBezTo>
                                <a:cubicBezTo>
                                  <a:pt x="243" y="110"/>
                                  <a:pt x="243" y="110"/>
                                  <a:pt x="243" y="110"/>
                                </a:cubicBezTo>
                                <a:cubicBezTo>
                                  <a:pt x="243" y="183"/>
                                  <a:pt x="243" y="183"/>
                                  <a:pt x="243" y="183"/>
                                </a:cubicBezTo>
                                <a:cubicBezTo>
                                  <a:pt x="83" y="183"/>
                                  <a:pt x="83" y="183"/>
                                  <a:pt x="83" y="183"/>
                                </a:cubicBezTo>
                                <a:cubicBezTo>
                                  <a:pt x="83" y="200"/>
                                  <a:pt x="83" y="200"/>
                                  <a:pt x="83" y="200"/>
                                </a:cubicBezTo>
                                <a:cubicBezTo>
                                  <a:pt x="83" y="216"/>
                                  <a:pt x="79" y="224"/>
                                  <a:pt x="92" y="232"/>
                                </a:cubicBezTo>
                                <a:cubicBezTo>
                                  <a:pt x="97" y="236"/>
                                  <a:pt x="106" y="236"/>
                                  <a:pt x="114" y="236"/>
                                </a:cubicBezTo>
                                <a:cubicBezTo>
                                  <a:pt x="243" y="236"/>
                                  <a:pt x="243" y="236"/>
                                  <a:pt x="243" y="236"/>
                                </a:cubicBezTo>
                                <a:cubicBezTo>
                                  <a:pt x="243" y="309"/>
                                  <a:pt x="243" y="309"/>
                                  <a:pt x="243" y="309"/>
                                </a:cubicBezTo>
                                <a:cubicBezTo>
                                  <a:pt x="119" y="309"/>
                                  <a:pt x="119" y="309"/>
                                  <a:pt x="119" y="309"/>
                                </a:cubicBezTo>
                                <a:cubicBezTo>
                                  <a:pt x="88" y="309"/>
                                  <a:pt x="66" y="309"/>
                                  <a:pt x="44" y="301"/>
                                </a:cubicBezTo>
                                <a:cubicBezTo>
                                  <a:pt x="9" y="281"/>
                                  <a:pt x="4" y="249"/>
                                  <a:pt x="4" y="236"/>
                                </a:cubicBezTo>
                                <a:cubicBezTo>
                                  <a:pt x="0" y="224"/>
                                  <a:pt x="0" y="208"/>
                                  <a:pt x="0" y="20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2168" y="3136"/>
                            <a:ext cx="521" cy="325"/>
                          </a:xfrm>
                          <a:custGeom>
                            <a:avLst/>
                            <a:gdLst>
                              <a:gd name="T0" fmla="*/ 398 w 522"/>
                              <a:gd name="T1" fmla="*/ 253 h 327"/>
                              <a:gd name="T2" fmla="*/ 398 w 522"/>
                              <a:gd name="T3" fmla="*/ 253 h 327"/>
                              <a:gd name="T4" fmla="*/ 419 w 522"/>
                              <a:gd name="T5" fmla="*/ 249 h 327"/>
                              <a:gd name="T6" fmla="*/ 433 w 522"/>
                              <a:gd name="T7" fmla="*/ 225 h 327"/>
                              <a:gd name="T8" fmla="*/ 419 w 522"/>
                              <a:gd name="T9" fmla="*/ 205 h 327"/>
                              <a:gd name="T10" fmla="*/ 398 w 522"/>
                              <a:gd name="T11" fmla="*/ 200 h 327"/>
                              <a:gd name="T12" fmla="*/ 115 w 522"/>
                              <a:gd name="T13" fmla="*/ 200 h 327"/>
                              <a:gd name="T14" fmla="*/ 53 w 522"/>
                              <a:gd name="T15" fmla="*/ 192 h 327"/>
                              <a:gd name="T16" fmla="*/ 0 w 522"/>
                              <a:gd name="T17" fmla="*/ 98 h 327"/>
                              <a:gd name="T18" fmla="*/ 53 w 522"/>
                              <a:gd name="T19" fmla="*/ 13 h 327"/>
                              <a:gd name="T20" fmla="*/ 115 w 522"/>
                              <a:gd name="T21" fmla="*/ 0 h 327"/>
                              <a:gd name="T22" fmla="*/ 521 w 522"/>
                              <a:gd name="T23" fmla="*/ 0 h 327"/>
                              <a:gd name="T24" fmla="*/ 521 w 522"/>
                              <a:gd name="T25" fmla="*/ 74 h 327"/>
                              <a:gd name="T26" fmla="*/ 119 w 522"/>
                              <a:gd name="T27" fmla="*/ 74 h 327"/>
                              <a:gd name="T28" fmla="*/ 97 w 522"/>
                              <a:gd name="T29" fmla="*/ 78 h 327"/>
                              <a:gd name="T30" fmla="*/ 89 w 522"/>
                              <a:gd name="T31" fmla="*/ 102 h 327"/>
                              <a:gd name="T32" fmla="*/ 97 w 522"/>
                              <a:gd name="T33" fmla="*/ 123 h 327"/>
                              <a:gd name="T34" fmla="*/ 119 w 522"/>
                              <a:gd name="T35" fmla="*/ 127 h 327"/>
                              <a:gd name="T36" fmla="*/ 402 w 522"/>
                              <a:gd name="T37" fmla="*/ 127 h 327"/>
                              <a:gd name="T38" fmla="*/ 468 w 522"/>
                              <a:gd name="T39" fmla="*/ 135 h 327"/>
                              <a:gd name="T40" fmla="*/ 521 w 522"/>
                              <a:gd name="T41" fmla="*/ 225 h 327"/>
                              <a:gd name="T42" fmla="*/ 468 w 522"/>
                              <a:gd name="T43" fmla="*/ 318 h 327"/>
                              <a:gd name="T44" fmla="*/ 402 w 522"/>
                              <a:gd name="T45" fmla="*/ 326 h 327"/>
                              <a:gd name="T46" fmla="*/ 0 w 522"/>
                              <a:gd name="T47" fmla="*/ 326 h 327"/>
                              <a:gd name="T48" fmla="*/ 0 w 522"/>
                              <a:gd name="T49" fmla="*/ 253 h 327"/>
                              <a:gd name="T50" fmla="*/ 398 w 522"/>
                              <a:gd name="T51" fmla="*/ 253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2" h="327">
                                <a:moveTo>
                                  <a:pt x="398" y="253"/>
                                </a:moveTo>
                                <a:lnTo>
                                  <a:pt x="398" y="253"/>
                                </a:lnTo>
                                <a:cubicBezTo>
                                  <a:pt x="406" y="253"/>
                                  <a:pt x="415" y="253"/>
                                  <a:pt x="419" y="249"/>
                                </a:cubicBezTo>
                                <a:cubicBezTo>
                                  <a:pt x="429" y="245"/>
                                  <a:pt x="433" y="237"/>
                                  <a:pt x="433" y="225"/>
                                </a:cubicBezTo>
                                <a:cubicBezTo>
                                  <a:pt x="433" y="216"/>
                                  <a:pt x="429" y="208"/>
                                  <a:pt x="419" y="205"/>
                                </a:cubicBezTo>
                                <a:cubicBezTo>
                                  <a:pt x="415" y="200"/>
                                  <a:pt x="406" y="200"/>
                                  <a:pt x="398" y="200"/>
                                </a:cubicBezTo>
                                <a:cubicBezTo>
                                  <a:pt x="115" y="200"/>
                                  <a:pt x="115" y="200"/>
                                  <a:pt x="115" y="200"/>
                                </a:cubicBezTo>
                                <a:cubicBezTo>
                                  <a:pt x="89" y="200"/>
                                  <a:pt x="71" y="200"/>
                                  <a:pt x="53" y="192"/>
                                </a:cubicBezTo>
                                <a:cubicBezTo>
                                  <a:pt x="14" y="171"/>
                                  <a:pt x="0" y="135"/>
                                  <a:pt x="0" y="98"/>
                                </a:cubicBezTo>
                                <a:cubicBezTo>
                                  <a:pt x="0" y="66"/>
                                  <a:pt x="14" y="29"/>
                                  <a:pt x="53" y="13"/>
                                </a:cubicBezTo>
                                <a:cubicBezTo>
                                  <a:pt x="71" y="0"/>
                                  <a:pt x="89" y="0"/>
                                  <a:pt x="115" y="0"/>
                                </a:cubicBezTo>
                                <a:cubicBezTo>
                                  <a:pt x="521" y="0"/>
                                  <a:pt x="521" y="0"/>
                                  <a:pt x="521" y="0"/>
                                </a:cubicBezTo>
                                <a:cubicBezTo>
                                  <a:pt x="521" y="74"/>
                                  <a:pt x="521" y="74"/>
                                  <a:pt x="521" y="74"/>
                                </a:cubicBezTo>
                                <a:cubicBezTo>
                                  <a:pt x="119" y="74"/>
                                  <a:pt x="119" y="74"/>
                                  <a:pt x="119" y="74"/>
                                </a:cubicBezTo>
                                <a:cubicBezTo>
                                  <a:pt x="111" y="74"/>
                                  <a:pt x="106" y="74"/>
                                  <a:pt x="97" y="78"/>
                                </a:cubicBezTo>
                                <a:cubicBezTo>
                                  <a:pt x="89" y="82"/>
                                  <a:pt x="89" y="90"/>
                                  <a:pt x="89" y="102"/>
                                </a:cubicBezTo>
                                <a:cubicBezTo>
                                  <a:pt x="89" y="110"/>
                                  <a:pt x="89" y="118"/>
                                  <a:pt x="97" y="123"/>
                                </a:cubicBezTo>
                                <a:cubicBezTo>
                                  <a:pt x="106" y="127"/>
                                  <a:pt x="111" y="127"/>
                                  <a:pt x="119" y="127"/>
                                </a:cubicBezTo>
                                <a:cubicBezTo>
                                  <a:pt x="402" y="127"/>
                                  <a:pt x="402" y="127"/>
                                  <a:pt x="402" y="127"/>
                                </a:cubicBezTo>
                                <a:cubicBezTo>
                                  <a:pt x="429" y="127"/>
                                  <a:pt x="446" y="127"/>
                                  <a:pt x="468" y="135"/>
                                </a:cubicBezTo>
                                <a:cubicBezTo>
                                  <a:pt x="503" y="156"/>
                                  <a:pt x="521" y="192"/>
                                  <a:pt x="521" y="225"/>
                                </a:cubicBezTo>
                                <a:cubicBezTo>
                                  <a:pt x="521" y="261"/>
                                  <a:pt x="503" y="298"/>
                                  <a:pt x="468" y="318"/>
                                </a:cubicBezTo>
                                <a:cubicBezTo>
                                  <a:pt x="446" y="326"/>
                                  <a:pt x="429" y="326"/>
                                  <a:pt x="402" y="326"/>
                                </a:cubicBezTo>
                                <a:cubicBezTo>
                                  <a:pt x="0" y="326"/>
                                  <a:pt x="0" y="326"/>
                                  <a:pt x="0" y="326"/>
                                </a:cubicBezTo>
                                <a:cubicBezTo>
                                  <a:pt x="0" y="253"/>
                                  <a:pt x="0" y="253"/>
                                  <a:pt x="0" y="253"/>
                                </a:cubicBezTo>
                                <a:cubicBezTo>
                                  <a:pt x="398" y="253"/>
                                  <a:pt x="398" y="253"/>
                                  <a:pt x="398" y="253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3334" y="3263"/>
                            <a:ext cx="291" cy="200"/>
                          </a:xfrm>
                          <a:custGeom>
                            <a:avLst/>
                            <a:gdLst>
                              <a:gd name="T0" fmla="*/ 292 w 293"/>
                              <a:gd name="T1" fmla="*/ 200 h 201"/>
                              <a:gd name="T2" fmla="*/ 292 w 293"/>
                              <a:gd name="T3" fmla="*/ 200 h 201"/>
                              <a:gd name="T4" fmla="*/ 208 w 293"/>
                              <a:gd name="T5" fmla="*/ 200 h 201"/>
                              <a:gd name="T6" fmla="*/ 208 w 293"/>
                              <a:gd name="T7" fmla="*/ 106 h 201"/>
                              <a:gd name="T8" fmla="*/ 195 w 293"/>
                              <a:gd name="T9" fmla="*/ 78 h 201"/>
                              <a:gd name="T10" fmla="*/ 177 w 293"/>
                              <a:gd name="T11" fmla="*/ 73 h 201"/>
                              <a:gd name="T12" fmla="*/ 84 w 293"/>
                              <a:gd name="T13" fmla="*/ 73 h 201"/>
                              <a:gd name="T14" fmla="*/ 84 w 293"/>
                              <a:gd name="T15" fmla="*/ 200 h 201"/>
                              <a:gd name="T16" fmla="*/ 0 w 293"/>
                              <a:gd name="T17" fmla="*/ 200 h 201"/>
                              <a:gd name="T18" fmla="*/ 0 w 293"/>
                              <a:gd name="T19" fmla="*/ 0 h 201"/>
                              <a:gd name="T20" fmla="*/ 172 w 293"/>
                              <a:gd name="T21" fmla="*/ 0 h 201"/>
                              <a:gd name="T22" fmla="*/ 239 w 293"/>
                              <a:gd name="T23" fmla="*/ 8 h 201"/>
                              <a:gd name="T24" fmla="*/ 287 w 293"/>
                              <a:gd name="T25" fmla="*/ 78 h 201"/>
                              <a:gd name="T26" fmla="*/ 292 w 293"/>
                              <a:gd name="T27" fmla="*/ 110 h 201"/>
                              <a:gd name="T28" fmla="*/ 292 w 293"/>
                              <a:gd name="T29" fmla="*/ 2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3" h="201">
                                <a:moveTo>
                                  <a:pt x="292" y="200"/>
                                </a:moveTo>
                                <a:lnTo>
                                  <a:pt x="292" y="200"/>
                                </a:lnTo>
                                <a:cubicBezTo>
                                  <a:pt x="208" y="200"/>
                                  <a:pt x="208" y="200"/>
                                  <a:pt x="208" y="200"/>
                                </a:cubicBezTo>
                                <a:cubicBezTo>
                                  <a:pt x="208" y="200"/>
                                  <a:pt x="208" y="114"/>
                                  <a:pt x="208" y="106"/>
                                </a:cubicBezTo>
                                <a:cubicBezTo>
                                  <a:pt x="208" y="94"/>
                                  <a:pt x="208" y="81"/>
                                  <a:pt x="195" y="78"/>
                                </a:cubicBezTo>
                                <a:cubicBezTo>
                                  <a:pt x="190" y="73"/>
                                  <a:pt x="181" y="73"/>
                                  <a:pt x="177" y="73"/>
                                </a:cubicBezTo>
                                <a:cubicBezTo>
                                  <a:pt x="84" y="73"/>
                                  <a:pt x="84" y="73"/>
                                  <a:pt x="84" y="73"/>
                                </a:cubicBezTo>
                                <a:cubicBezTo>
                                  <a:pt x="84" y="200"/>
                                  <a:pt x="84" y="200"/>
                                  <a:pt x="84" y="200"/>
                                </a:cubicBezTo>
                                <a:cubicBezTo>
                                  <a:pt x="0" y="200"/>
                                  <a:pt x="0" y="200"/>
                                  <a:pt x="0" y="20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72" y="0"/>
                                  <a:pt x="172" y="0"/>
                                  <a:pt x="172" y="0"/>
                                </a:cubicBezTo>
                                <a:cubicBezTo>
                                  <a:pt x="203" y="0"/>
                                  <a:pt x="221" y="0"/>
                                  <a:pt x="239" y="8"/>
                                </a:cubicBezTo>
                                <a:cubicBezTo>
                                  <a:pt x="279" y="29"/>
                                  <a:pt x="287" y="65"/>
                                  <a:pt x="287" y="78"/>
                                </a:cubicBezTo>
                                <a:cubicBezTo>
                                  <a:pt x="292" y="86"/>
                                  <a:pt x="292" y="102"/>
                                  <a:pt x="292" y="110"/>
                                </a:cubicBezTo>
                                <a:cubicBezTo>
                                  <a:pt x="292" y="147"/>
                                  <a:pt x="292" y="200"/>
                                  <a:pt x="292" y="200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3640" y="3136"/>
                            <a:ext cx="518" cy="325"/>
                          </a:xfrm>
                          <a:custGeom>
                            <a:avLst/>
                            <a:gdLst>
                              <a:gd name="T0" fmla="*/ 401 w 521"/>
                              <a:gd name="T1" fmla="*/ 253 h 327"/>
                              <a:gd name="T2" fmla="*/ 401 w 521"/>
                              <a:gd name="T3" fmla="*/ 253 h 327"/>
                              <a:gd name="T4" fmla="*/ 423 w 521"/>
                              <a:gd name="T5" fmla="*/ 249 h 327"/>
                              <a:gd name="T6" fmla="*/ 436 w 521"/>
                              <a:gd name="T7" fmla="*/ 225 h 327"/>
                              <a:gd name="T8" fmla="*/ 423 w 521"/>
                              <a:gd name="T9" fmla="*/ 205 h 327"/>
                              <a:gd name="T10" fmla="*/ 401 w 521"/>
                              <a:gd name="T11" fmla="*/ 200 h 327"/>
                              <a:gd name="T12" fmla="*/ 118 w 521"/>
                              <a:gd name="T13" fmla="*/ 200 h 327"/>
                              <a:gd name="T14" fmla="*/ 52 w 521"/>
                              <a:gd name="T15" fmla="*/ 192 h 327"/>
                              <a:gd name="T16" fmla="*/ 0 w 521"/>
                              <a:gd name="T17" fmla="*/ 98 h 327"/>
                              <a:gd name="T18" fmla="*/ 52 w 521"/>
                              <a:gd name="T19" fmla="*/ 13 h 327"/>
                              <a:gd name="T20" fmla="*/ 118 w 521"/>
                              <a:gd name="T21" fmla="*/ 0 h 327"/>
                              <a:gd name="T22" fmla="*/ 520 w 521"/>
                              <a:gd name="T23" fmla="*/ 0 h 327"/>
                              <a:gd name="T24" fmla="*/ 520 w 521"/>
                              <a:gd name="T25" fmla="*/ 74 h 327"/>
                              <a:gd name="T26" fmla="*/ 118 w 521"/>
                              <a:gd name="T27" fmla="*/ 74 h 327"/>
                              <a:gd name="T28" fmla="*/ 101 w 521"/>
                              <a:gd name="T29" fmla="*/ 78 h 327"/>
                              <a:gd name="T30" fmla="*/ 87 w 521"/>
                              <a:gd name="T31" fmla="*/ 102 h 327"/>
                              <a:gd name="T32" fmla="*/ 101 w 521"/>
                              <a:gd name="T33" fmla="*/ 123 h 327"/>
                              <a:gd name="T34" fmla="*/ 118 w 521"/>
                              <a:gd name="T35" fmla="*/ 127 h 327"/>
                              <a:gd name="T36" fmla="*/ 405 w 521"/>
                              <a:gd name="T37" fmla="*/ 127 h 327"/>
                              <a:gd name="T38" fmla="*/ 472 w 521"/>
                              <a:gd name="T39" fmla="*/ 135 h 327"/>
                              <a:gd name="T40" fmla="*/ 520 w 521"/>
                              <a:gd name="T41" fmla="*/ 225 h 327"/>
                              <a:gd name="T42" fmla="*/ 472 w 521"/>
                              <a:gd name="T43" fmla="*/ 318 h 327"/>
                              <a:gd name="T44" fmla="*/ 405 w 521"/>
                              <a:gd name="T45" fmla="*/ 326 h 327"/>
                              <a:gd name="T46" fmla="*/ 4 w 521"/>
                              <a:gd name="T47" fmla="*/ 326 h 327"/>
                              <a:gd name="T48" fmla="*/ 4 w 521"/>
                              <a:gd name="T49" fmla="*/ 253 h 327"/>
                              <a:gd name="T50" fmla="*/ 401 w 521"/>
                              <a:gd name="T51" fmla="*/ 253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1" h="327">
                                <a:moveTo>
                                  <a:pt x="401" y="253"/>
                                </a:moveTo>
                                <a:lnTo>
                                  <a:pt x="401" y="253"/>
                                </a:lnTo>
                                <a:cubicBezTo>
                                  <a:pt x="410" y="253"/>
                                  <a:pt x="419" y="253"/>
                                  <a:pt x="423" y="249"/>
                                </a:cubicBezTo>
                                <a:cubicBezTo>
                                  <a:pt x="432" y="245"/>
                                  <a:pt x="436" y="237"/>
                                  <a:pt x="436" y="225"/>
                                </a:cubicBezTo>
                                <a:cubicBezTo>
                                  <a:pt x="436" y="216"/>
                                  <a:pt x="432" y="208"/>
                                  <a:pt x="423" y="205"/>
                                </a:cubicBezTo>
                                <a:cubicBezTo>
                                  <a:pt x="419" y="200"/>
                                  <a:pt x="410" y="200"/>
                                  <a:pt x="401" y="200"/>
                                </a:cubicBezTo>
                                <a:cubicBezTo>
                                  <a:pt x="118" y="200"/>
                                  <a:pt x="118" y="200"/>
                                  <a:pt x="118" y="200"/>
                                </a:cubicBezTo>
                                <a:cubicBezTo>
                                  <a:pt x="87" y="200"/>
                                  <a:pt x="70" y="200"/>
                                  <a:pt x="52" y="192"/>
                                </a:cubicBezTo>
                                <a:cubicBezTo>
                                  <a:pt x="13" y="171"/>
                                  <a:pt x="0" y="135"/>
                                  <a:pt x="0" y="98"/>
                                </a:cubicBezTo>
                                <a:cubicBezTo>
                                  <a:pt x="0" y="66"/>
                                  <a:pt x="13" y="29"/>
                                  <a:pt x="52" y="13"/>
                                </a:cubicBezTo>
                                <a:cubicBezTo>
                                  <a:pt x="70" y="0"/>
                                  <a:pt x="87" y="0"/>
                                  <a:pt x="118" y="0"/>
                                </a:cubicBezTo>
                                <a:cubicBezTo>
                                  <a:pt x="520" y="0"/>
                                  <a:pt x="520" y="0"/>
                                  <a:pt x="520" y="0"/>
                                </a:cubicBezTo>
                                <a:cubicBezTo>
                                  <a:pt x="520" y="74"/>
                                  <a:pt x="520" y="74"/>
                                  <a:pt x="520" y="74"/>
                                </a:cubicBezTo>
                                <a:cubicBezTo>
                                  <a:pt x="118" y="74"/>
                                  <a:pt x="118" y="74"/>
                                  <a:pt x="118" y="74"/>
                                </a:cubicBezTo>
                                <a:cubicBezTo>
                                  <a:pt x="114" y="74"/>
                                  <a:pt x="105" y="74"/>
                                  <a:pt x="101" y="78"/>
                                </a:cubicBezTo>
                                <a:cubicBezTo>
                                  <a:pt x="87" y="82"/>
                                  <a:pt x="87" y="90"/>
                                  <a:pt x="87" y="102"/>
                                </a:cubicBezTo>
                                <a:cubicBezTo>
                                  <a:pt x="87" y="110"/>
                                  <a:pt x="87" y="118"/>
                                  <a:pt x="101" y="123"/>
                                </a:cubicBezTo>
                                <a:cubicBezTo>
                                  <a:pt x="105" y="127"/>
                                  <a:pt x="114" y="127"/>
                                  <a:pt x="118" y="127"/>
                                </a:cubicBezTo>
                                <a:cubicBezTo>
                                  <a:pt x="405" y="127"/>
                                  <a:pt x="405" y="127"/>
                                  <a:pt x="405" y="127"/>
                                </a:cubicBezTo>
                                <a:cubicBezTo>
                                  <a:pt x="432" y="127"/>
                                  <a:pt x="450" y="127"/>
                                  <a:pt x="472" y="135"/>
                                </a:cubicBezTo>
                                <a:cubicBezTo>
                                  <a:pt x="507" y="156"/>
                                  <a:pt x="520" y="192"/>
                                  <a:pt x="520" y="225"/>
                                </a:cubicBezTo>
                                <a:cubicBezTo>
                                  <a:pt x="520" y="261"/>
                                  <a:pt x="507" y="298"/>
                                  <a:pt x="472" y="318"/>
                                </a:cubicBezTo>
                                <a:cubicBezTo>
                                  <a:pt x="450" y="326"/>
                                  <a:pt x="432" y="326"/>
                                  <a:pt x="405" y="326"/>
                                </a:cubicBezTo>
                                <a:cubicBezTo>
                                  <a:pt x="4" y="326"/>
                                  <a:pt x="4" y="326"/>
                                  <a:pt x="4" y="326"/>
                                </a:cubicBezTo>
                                <a:cubicBezTo>
                                  <a:pt x="4" y="253"/>
                                  <a:pt x="4" y="253"/>
                                  <a:pt x="4" y="253"/>
                                </a:cubicBezTo>
                                <a:cubicBezTo>
                                  <a:pt x="401" y="253"/>
                                  <a:pt x="401" y="253"/>
                                  <a:pt x="401" y="253"/>
                                </a:cubicBezTo>
                              </a:path>
                            </a:pathLst>
                          </a:custGeom>
                          <a:solidFill>
                            <a:srgbClr val="003E6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13" name="Freeform 11"/>
                      <wps:cNvSpPr>
                        <a:spLocks noChangeArrowheads="1"/>
                      </wps:cNvSpPr>
                      <wps:spPr bwMode="auto">
                        <a:xfrm>
                          <a:off x="1561" y="1367"/>
                          <a:ext cx="351" cy="28"/>
                        </a:xfrm>
                        <a:custGeom>
                          <a:avLst/>
                          <a:gdLst>
                            <a:gd name="T0" fmla="*/ 0 w 395"/>
                            <a:gd name="T1" fmla="*/ 0 h 33"/>
                            <a:gd name="T2" fmla="*/ 394 w 395"/>
                            <a:gd name="T3" fmla="*/ 0 h 33"/>
                            <a:gd name="T4" fmla="*/ 394 w 395"/>
                            <a:gd name="T5" fmla="*/ 32 h 33"/>
                            <a:gd name="T6" fmla="*/ 0 w 395"/>
                            <a:gd name="T7" fmla="*/ 32 h 33"/>
                            <a:gd name="T8" fmla="*/ 0 w 395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5" h="33">
                              <a:moveTo>
                                <a:pt x="0" y="0"/>
                              </a:moveTo>
                              <a:lnTo>
                                <a:pt x="394" y="0"/>
                              </a:lnTo>
                              <a:lnTo>
                                <a:pt x="394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" name="Freeform 12"/>
                      <wps:cNvSpPr>
                        <a:spLocks noChangeArrowheads="1"/>
                      </wps:cNvSpPr>
                      <wps:spPr bwMode="auto">
                        <a:xfrm>
                          <a:off x="7369" y="1368"/>
                          <a:ext cx="354" cy="26"/>
                        </a:xfrm>
                        <a:custGeom>
                          <a:avLst/>
                          <a:gdLst>
                            <a:gd name="T0" fmla="*/ 0 w 399"/>
                            <a:gd name="T1" fmla="*/ 0 h 33"/>
                            <a:gd name="T2" fmla="*/ 398 w 399"/>
                            <a:gd name="T3" fmla="*/ 0 h 33"/>
                            <a:gd name="T4" fmla="*/ 398 w 399"/>
                            <a:gd name="T5" fmla="*/ 32 h 33"/>
                            <a:gd name="T6" fmla="*/ 0 w 399"/>
                            <a:gd name="T7" fmla="*/ 32 h 33"/>
                            <a:gd name="T8" fmla="*/ 0 w 399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9" h="33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Freeform 13"/>
                      <wps:cNvSpPr>
                        <a:spLocks noChangeArrowheads="1"/>
                      </wps:cNvSpPr>
                      <wps:spPr bwMode="auto">
                        <a:xfrm>
                          <a:off x="8014" y="1368"/>
                          <a:ext cx="358" cy="26"/>
                        </a:xfrm>
                        <a:custGeom>
                          <a:avLst/>
                          <a:gdLst>
                            <a:gd name="T0" fmla="*/ 0 w 402"/>
                            <a:gd name="T1" fmla="*/ 0 h 33"/>
                            <a:gd name="T2" fmla="*/ 401 w 402"/>
                            <a:gd name="T3" fmla="*/ 0 h 33"/>
                            <a:gd name="T4" fmla="*/ 401 w 402"/>
                            <a:gd name="T5" fmla="*/ 32 h 33"/>
                            <a:gd name="T6" fmla="*/ 0 w 402"/>
                            <a:gd name="T7" fmla="*/ 32 h 33"/>
                            <a:gd name="T8" fmla="*/ 0 w 402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3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Freeform 14"/>
                      <wps:cNvSpPr>
                        <a:spLocks noChangeArrowheads="1"/>
                      </wps:cNvSpPr>
                      <wps:spPr bwMode="auto">
                        <a:xfrm>
                          <a:off x="5433" y="1370"/>
                          <a:ext cx="355" cy="26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Freeform 15"/>
                      <wps:cNvSpPr>
                        <a:spLocks noChangeArrowheads="1"/>
                      </wps:cNvSpPr>
                      <wps:spPr bwMode="auto">
                        <a:xfrm>
                          <a:off x="6075" y="1370"/>
                          <a:ext cx="359" cy="26"/>
                        </a:xfrm>
                        <a:custGeom>
                          <a:avLst/>
                          <a:gdLst>
                            <a:gd name="T0" fmla="*/ 0 w 403"/>
                            <a:gd name="T1" fmla="*/ 0 h 33"/>
                            <a:gd name="T2" fmla="*/ 402 w 403"/>
                            <a:gd name="T3" fmla="*/ 0 h 33"/>
                            <a:gd name="T4" fmla="*/ 402 w 403"/>
                            <a:gd name="T5" fmla="*/ 32 h 33"/>
                            <a:gd name="T6" fmla="*/ 0 w 403"/>
                            <a:gd name="T7" fmla="*/ 32 h 33"/>
                            <a:gd name="T8" fmla="*/ 0 w 403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3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" name="Freeform 16"/>
                      <wps:cNvSpPr>
                        <a:spLocks noChangeArrowheads="1"/>
                      </wps:cNvSpPr>
                      <wps:spPr bwMode="auto">
                        <a:xfrm>
                          <a:off x="6723" y="1370"/>
                          <a:ext cx="358" cy="26"/>
                        </a:xfrm>
                        <a:custGeom>
                          <a:avLst/>
                          <a:gdLst>
                            <a:gd name="T0" fmla="*/ 0 w 402"/>
                            <a:gd name="T1" fmla="*/ 0 h 33"/>
                            <a:gd name="T2" fmla="*/ 401 w 402"/>
                            <a:gd name="T3" fmla="*/ 0 h 33"/>
                            <a:gd name="T4" fmla="*/ 401 w 402"/>
                            <a:gd name="T5" fmla="*/ 32 h 33"/>
                            <a:gd name="T6" fmla="*/ 0 w 402"/>
                            <a:gd name="T7" fmla="*/ 32 h 33"/>
                            <a:gd name="T8" fmla="*/ 0 w 402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3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Freeform 17"/>
                      <wps:cNvSpPr>
                        <a:spLocks noChangeArrowheads="1"/>
                      </wps:cNvSpPr>
                      <wps:spPr bwMode="auto">
                        <a:xfrm>
                          <a:off x="9304" y="1368"/>
                          <a:ext cx="353" cy="26"/>
                        </a:xfrm>
                        <a:custGeom>
                          <a:avLst/>
                          <a:gdLst>
                            <a:gd name="T0" fmla="*/ 0 w 396"/>
                            <a:gd name="T1" fmla="*/ 0 h 33"/>
                            <a:gd name="T2" fmla="*/ 395 w 396"/>
                            <a:gd name="T3" fmla="*/ 0 h 33"/>
                            <a:gd name="T4" fmla="*/ 395 w 396"/>
                            <a:gd name="T5" fmla="*/ 32 h 33"/>
                            <a:gd name="T6" fmla="*/ 0 w 396"/>
                            <a:gd name="T7" fmla="*/ 32 h 33"/>
                            <a:gd name="T8" fmla="*/ 0 w 396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3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" name="Freeform 18"/>
                      <wps:cNvSpPr>
                        <a:spLocks noChangeArrowheads="1"/>
                      </wps:cNvSpPr>
                      <wps:spPr bwMode="auto">
                        <a:xfrm>
                          <a:off x="1561" y="1703"/>
                          <a:ext cx="351" cy="27"/>
                        </a:xfrm>
                        <a:custGeom>
                          <a:avLst/>
                          <a:gdLst>
                            <a:gd name="T0" fmla="*/ 0 w 395"/>
                            <a:gd name="T1" fmla="*/ 0 h 33"/>
                            <a:gd name="T2" fmla="*/ 394 w 395"/>
                            <a:gd name="T3" fmla="*/ 0 h 33"/>
                            <a:gd name="T4" fmla="*/ 394 w 395"/>
                            <a:gd name="T5" fmla="*/ 32 h 33"/>
                            <a:gd name="T6" fmla="*/ 0 w 395"/>
                            <a:gd name="T7" fmla="*/ 32 h 33"/>
                            <a:gd name="T8" fmla="*/ 0 w 395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5" h="33">
                              <a:moveTo>
                                <a:pt x="0" y="0"/>
                              </a:moveTo>
                              <a:lnTo>
                                <a:pt x="394" y="0"/>
                              </a:lnTo>
                              <a:lnTo>
                                <a:pt x="394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Freeform 19"/>
                      <wps:cNvSpPr>
                        <a:spLocks noChangeArrowheads="1"/>
                      </wps:cNvSpPr>
                      <wps:spPr bwMode="auto">
                        <a:xfrm>
                          <a:off x="9304" y="1702"/>
                          <a:ext cx="353" cy="28"/>
                        </a:xfrm>
                        <a:custGeom>
                          <a:avLst/>
                          <a:gdLst>
                            <a:gd name="T0" fmla="*/ 0 w 396"/>
                            <a:gd name="T1" fmla="*/ 0 h 34"/>
                            <a:gd name="T2" fmla="*/ 395 w 396"/>
                            <a:gd name="T3" fmla="*/ 0 h 34"/>
                            <a:gd name="T4" fmla="*/ 395 w 396"/>
                            <a:gd name="T5" fmla="*/ 33 h 34"/>
                            <a:gd name="T6" fmla="*/ 0 w 396"/>
                            <a:gd name="T7" fmla="*/ 33 h 34"/>
                            <a:gd name="T8" fmla="*/ 0 w 39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4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Freeform 20"/>
                      <wps:cNvSpPr>
                        <a:spLocks noChangeArrowheads="1"/>
                      </wps:cNvSpPr>
                      <wps:spPr bwMode="auto">
                        <a:xfrm>
                          <a:off x="7369" y="1701"/>
                          <a:ext cx="1651" cy="28"/>
                        </a:xfrm>
                        <a:custGeom>
                          <a:avLst/>
                          <a:gdLst>
                            <a:gd name="T0" fmla="*/ 0 w 1846"/>
                            <a:gd name="T1" fmla="*/ 0 h 34"/>
                            <a:gd name="T2" fmla="*/ 1845 w 1846"/>
                            <a:gd name="T3" fmla="*/ 0 h 34"/>
                            <a:gd name="T4" fmla="*/ 1845 w 1846"/>
                            <a:gd name="T5" fmla="*/ 33 h 34"/>
                            <a:gd name="T6" fmla="*/ 0 w 1846"/>
                            <a:gd name="T7" fmla="*/ 33 h 34"/>
                            <a:gd name="T8" fmla="*/ 0 w 184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46" h="34">
                              <a:moveTo>
                                <a:pt x="0" y="0"/>
                              </a:moveTo>
                              <a:lnTo>
                                <a:pt x="1845" y="0"/>
                              </a:lnTo>
                              <a:lnTo>
                                <a:pt x="184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Freeform 21"/>
                      <wps:cNvSpPr>
                        <a:spLocks noChangeArrowheads="1"/>
                      </wps:cNvSpPr>
                      <wps:spPr bwMode="auto">
                        <a:xfrm>
                          <a:off x="8657" y="1368"/>
                          <a:ext cx="359" cy="26"/>
                        </a:xfrm>
                        <a:custGeom>
                          <a:avLst/>
                          <a:gdLst>
                            <a:gd name="T0" fmla="*/ 0 w 402"/>
                            <a:gd name="T1" fmla="*/ 0 h 33"/>
                            <a:gd name="T2" fmla="*/ 401 w 402"/>
                            <a:gd name="T3" fmla="*/ 0 h 33"/>
                            <a:gd name="T4" fmla="*/ 401 w 402"/>
                            <a:gd name="T5" fmla="*/ 32 h 33"/>
                            <a:gd name="T6" fmla="*/ 0 w 402"/>
                            <a:gd name="T7" fmla="*/ 32 h 33"/>
                            <a:gd name="T8" fmla="*/ 0 w 402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3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" name="Freeform 22"/>
                      <wps:cNvSpPr>
                        <a:spLocks noChangeArrowheads="1"/>
                      </wps:cNvSpPr>
                      <wps:spPr bwMode="auto">
                        <a:xfrm>
                          <a:off x="4785" y="1370"/>
                          <a:ext cx="354" cy="26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Freeform 23"/>
                      <wps:cNvSpPr>
                        <a:spLocks noChangeArrowheads="1"/>
                      </wps:cNvSpPr>
                      <wps:spPr bwMode="auto">
                        <a:xfrm>
                          <a:off x="7369" y="2524"/>
                          <a:ext cx="1651" cy="27"/>
                        </a:xfrm>
                        <a:custGeom>
                          <a:avLst/>
                          <a:gdLst>
                            <a:gd name="T0" fmla="*/ 0 w 1846"/>
                            <a:gd name="T1" fmla="*/ 0 h 33"/>
                            <a:gd name="T2" fmla="*/ 1845 w 1846"/>
                            <a:gd name="T3" fmla="*/ 0 h 33"/>
                            <a:gd name="T4" fmla="*/ 1845 w 1846"/>
                            <a:gd name="T5" fmla="*/ 32 h 33"/>
                            <a:gd name="T6" fmla="*/ 0 w 1846"/>
                            <a:gd name="T7" fmla="*/ 32 h 33"/>
                            <a:gd name="T8" fmla="*/ 0 w 1846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46" h="33">
                              <a:moveTo>
                                <a:pt x="0" y="0"/>
                              </a:moveTo>
                              <a:lnTo>
                                <a:pt x="1845" y="0"/>
                              </a:lnTo>
                              <a:lnTo>
                                <a:pt x="1845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 w="9525">
                          <a:solidFill>
                            <a:srgbClr val="003E6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" name="Freeform 24"/>
                      <wps:cNvSpPr>
                        <a:spLocks noChangeArrowheads="1"/>
                      </wps:cNvSpPr>
                      <wps:spPr bwMode="auto">
                        <a:xfrm>
                          <a:off x="2202" y="1703"/>
                          <a:ext cx="355" cy="28"/>
                        </a:xfrm>
                        <a:custGeom>
                          <a:avLst/>
                          <a:gdLst>
                            <a:gd name="T0" fmla="*/ 0 w 399"/>
                            <a:gd name="T1" fmla="*/ 0 h 34"/>
                            <a:gd name="T2" fmla="*/ 398 w 399"/>
                            <a:gd name="T3" fmla="*/ 0 h 34"/>
                            <a:gd name="T4" fmla="*/ 398 w 399"/>
                            <a:gd name="T5" fmla="*/ 33 h 34"/>
                            <a:gd name="T6" fmla="*/ 0 w 399"/>
                            <a:gd name="T7" fmla="*/ 33 h 34"/>
                            <a:gd name="T8" fmla="*/ 0 w 399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9" h="34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7" name="Freeform 25"/>
                      <wps:cNvSpPr>
                        <a:spLocks noChangeArrowheads="1"/>
                      </wps:cNvSpPr>
                      <wps:spPr bwMode="auto">
                        <a:xfrm>
                          <a:off x="2846" y="1703"/>
                          <a:ext cx="359" cy="28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Freeform 26"/>
                      <wps:cNvSpPr>
                        <a:spLocks noChangeArrowheads="1"/>
                      </wps:cNvSpPr>
                      <wps:spPr bwMode="auto">
                        <a:xfrm>
                          <a:off x="3495" y="1703"/>
                          <a:ext cx="358" cy="28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Freeform 27"/>
                      <wps:cNvSpPr>
                        <a:spLocks noChangeArrowheads="1"/>
                      </wps:cNvSpPr>
                      <wps:spPr bwMode="auto">
                        <a:xfrm>
                          <a:off x="4138" y="1703"/>
                          <a:ext cx="359" cy="28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" name="Freeform 28"/>
                      <wps:cNvSpPr>
                        <a:spLocks noChangeArrowheads="1"/>
                      </wps:cNvSpPr>
                      <wps:spPr bwMode="auto">
                        <a:xfrm>
                          <a:off x="4787" y="1703"/>
                          <a:ext cx="357" cy="28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1" name="Freeform 29"/>
                      <wps:cNvSpPr>
                        <a:spLocks noChangeArrowheads="1"/>
                      </wps:cNvSpPr>
                      <wps:spPr bwMode="auto">
                        <a:xfrm>
                          <a:off x="5434" y="1703"/>
                          <a:ext cx="355" cy="28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Freeform 30"/>
                      <wps:cNvSpPr>
                        <a:spLocks noChangeArrowheads="1"/>
                      </wps:cNvSpPr>
                      <wps:spPr bwMode="auto">
                        <a:xfrm>
                          <a:off x="1562" y="2034"/>
                          <a:ext cx="353" cy="28"/>
                        </a:xfrm>
                        <a:custGeom>
                          <a:avLst/>
                          <a:gdLst>
                            <a:gd name="T0" fmla="*/ 0 w 396"/>
                            <a:gd name="T1" fmla="*/ 0 h 34"/>
                            <a:gd name="T2" fmla="*/ 395 w 396"/>
                            <a:gd name="T3" fmla="*/ 0 h 34"/>
                            <a:gd name="T4" fmla="*/ 395 w 396"/>
                            <a:gd name="T5" fmla="*/ 33 h 34"/>
                            <a:gd name="T6" fmla="*/ 0 w 396"/>
                            <a:gd name="T7" fmla="*/ 33 h 34"/>
                            <a:gd name="T8" fmla="*/ 0 w 39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4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" name="Freeform 31"/>
                      <wps:cNvSpPr>
                        <a:spLocks noChangeArrowheads="1"/>
                      </wps:cNvSpPr>
                      <wps:spPr bwMode="auto">
                        <a:xfrm>
                          <a:off x="2202" y="2035"/>
                          <a:ext cx="355" cy="30"/>
                        </a:xfrm>
                        <a:custGeom>
                          <a:avLst/>
                          <a:gdLst>
                            <a:gd name="T0" fmla="*/ 0 w 399"/>
                            <a:gd name="T1" fmla="*/ 0 h 34"/>
                            <a:gd name="T2" fmla="*/ 398 w 399"/>
                            <a:gd name="T3" fmla="*/ 0 h 34"/>
                            <a:gd name="T4" fmla="*/ 398 w 399"/>
                            <a:gd name="T5" fmla="*/ 33 h 34"/>
                            <a:gd name="T6" fmla="*/ 0 w 399"/>
                            <a:gd name="T7" fmla="*/ 33 h 34"/>
                            <a:gd name="T8" fmla="*/ 0 w 399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9" h="34">
                              <a:moveTo>
                                <a:pt x="0" y="0"/>
                              </a:moveTo>
                              <a:lnTo>
                                <a:pt x="398" y="0"/>
                              </a:lnTo>
                              <a:lnTo>
                                <a:pt x="398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4" name="Freeform 32"/>
                      <wps:cNvSpPr>
                        <a:spLocks noChangeArrowheads="1"/>
                      </wps:cNvSpPr>
                      <wps:spPr bwMode="auto">
                        <a:xfrm>
                          <a:off x="2846" y="2035"/>
                          <a:ext cx="359" cy="30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5" name="Freeform 33"/>
                      <wps:cNvSpPr>
                        <a:spLocks noChangeArrowheads="1"/>
                      </wps:cNvSpPr>
                      <wps:spPr bwMode="auto">
                        <a:xfrm>
                          <a:off x="3495" y="2035"/>
                          <a:ext cx="358" cy="30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6" name="Freeform 34"/>
                      <wps:cNvSpPr>
                        <a:spLocks noChangeArrowheads="1"/>
                      </wps:cNvSpPr>
                      <wps:spPr bwMode="auto">
                        <a:xfrm>
                          <a:off x="4138" y="2035"/>
                          <a:ext cx="359" cy="30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7" name="Freeform 35"/>
                      <wps:cNvSpPr>
                        <a:spLocks noChangeArrowheads="1"/>
                      </wps:cNvSpPr>
                      <wps:spPr bwMode="auto">
                        <a:xfrm>
                          <a:off x="4787" y="2035"/>
                          <a:ext cx="357" cy="30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8" name="Freeform 36"/>
                      <wps:cNvSpPr>
                        <a:spLocks noChangeArrowheads="1"/>
                      </wps:cNvSpPr>
                      <wps:spPr bwMode="auto">
                        <a:xfrm>
                          <a:off x="5434" y="2035"/>
                          <a:ext cx="355" cy="30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Freeform 37"/>
                      <wps:cNvSpPr>
                        <a:spLocks noChangeArrowheads="1"/>
                      </wps:cNvSpPr>
                      <wps:spPr bwMode="auto">
                        <a:xfrm>
                          <a:off x="9306" y="2033"/>
                          <a:ext cx="352" cy="30"/>
                        </a:xfrm>
                        <a:custGeom>
                          <a:avLst/>
                          <a:gdLst>
                            <a:gd name="T0" fmla="*/ 0 w 396"/>
                            <a:gd name="T1" fmla="*/ 0 h 34"/>
                            <a:gd name="T2" fmla="*/ 395 w 396"/>
                            <a:gd name="T3" fmla="*/ 0 h 34"/>
                            <a:gd name="T4" fmla="*/ 395 w 396"/>
                            <a:gd name="T5" fmla="*/ 33 h 34"/>
                            <a:gd name="T6" fmla="*/ 0 w 396"/>
                            <a:gd name="T7" fmla="*/ 33 h 34"/>
                            <a:gd name="T8" fmla="*/ 0 w 396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6" h="34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lnTo>
                                <a:pt x="395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Freeform 38"/>
                      <wps:cNvSpPr>
                        <a:spLocks noChangeArrowheads="1"/>
                      </wps:cNvSpPr>
                      <wps:spPr bwMode="auto">
                        <a:xfrm>
                          <a:off x="7373" y="1775"/>
                          <a:ext cx="83" cy="116"/>
                        </a:xfrm>
                        <a:custGeom>
                          <a:avLst/>
                          <a:gdLst>
                            <a:gd name="T0" fmla="*/ 62 w 94"/>
                            <a:gd name="T1" fmla="*/ 49 h 132"/>
                            <a:gd name="T2" fmla="*/ 62 w 94"/>
                            <a:gd name="T3" fmla="*/ 0 h 132"/>
                            <a:gd name="T4" fmla="*/ 93 w 94"/>
                            <a:gd name="T5" fmla="*/ 0 h 132"/>
                            <a:gd name="T6" fmla="*/ 93 w 94"/>
                            <a:gd name="T7" fmla="*/ 131 h 132"/>
                            <a:gd name="T8" fmla="*/ 62 w 94"/>
                            <a:gd name="T9" fmla="*/ 131 h 132"/>
                            <a:gd name="T10" fmla="*/ 62 w 94"/>
                            <a:gd name="T11" fmla="*/ 69 h 132"/>
                            <a:gd name="T12" fmla="*/ 31 w 94"/>
                            <a:gd name="T13" fmla="*/ 69 h 132"/>
                            <a:gd name="T14" fmla="*/ 31 w 94"/>
                            <a:gd name="T15" fmla="*/ 131 h 132"/>
                            <a:gd name="T16" fmla="*/ 0 w 94"/>
                            <a:gd name="T17" fmla="*/ 131 h 132"/>
                            <a:gd name="T18" fmla="*/ 0 w 94"/>
                            <a:gd name="T19" fmla="*/ 0 h 132"/>
                            <a:gd name="T20" fmla="*/ 31 w 94"/>
                            <a:gd name="T21" fmla="*/ 0 h 132"/>
                            <a:gd name="T22" fmla="*/ 31 w 94"/>
                            <a:gd name="T23" fmla="*/ 49 h 132"/>
                            <a:gd name="T24" fmla="*/ 62 w 94"/>
                            <a:gd name="T25" fmla="*/ 49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94" h="132">
                              <a:moveTo>
                                <a:pt x="62" y="49"/>
                              </a:moveTo>
                              <a:lnTo>
                                <a:pt x="62" y="0"/>
                              </a:lnTo>
                              <a:lnTo>
                                <a:pt x="93" y="0"/>
                              </a:lnTo>
                              <a:lnTo>
                                <a:pt x="93" y="131"/>
                              </a:lnTo>
                              <a:lnTo>
                                <a:pt x="62" y="131"/>
                              </a:lnTo>
                              <a:lnTo>
                                <a:pt x="62" y="69"/>
                              </a:lnTo>
                              <a:lnTo>
                                <a:pt x="31" y="69"/>
                              </a:lnTo>
                              <a:lnTo>
                                <a:pt x="31" y="131"/>
                              </a:lnTo>
                              <a:lnTo>
                                <a:pt x="0" y="131"/>
                              </a:ln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lnTo>
                                <a:pt x="31" y="49"/>
                              </a:lnTo>
                              <a:lnTo>
                                <a:pt x="62" y="49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1" name="Freeform 39"/>
                      <wps:cNvSpPr>
                        <a:spLocks noChangeArrowheads="1"/>
                      </wps:cNvSpPr>
                      <wps:spPr bwMode="auto">
                        <a:xfrm>
                          <a:off x="7476" y="1778"/>
                          <a:ext cx="70" cy="113"/>
                        </a:xfrm>
                        <a:custGeom>
                          <a:avLst/>
                          <a:gdLst>
                            <a:gd name="T0" fmla="*/ 0 w 81"/>
                            <a:gd name="T1" fmla="*/ 78 h 128"/>
                            <a:gd name="T2" fmla="*/ 0 w 81"/>
                            <a:gd name="T3" fmla="*/ 78 h 128"/>
                            <a:gd name="T4" fmla="*/ 40 w 81"/>
                            <a:gd name="T5" fmla="*/ 32 h 128"/>
                            <a:gd name="T6" fmla="*/ 80 w 81"/>
                            <a:gd name="T7" fmla="*/ 78 h 128"/>
                            <a:gd name="T8" fmla="*/ 40 w 81"/>
                            <a:gd name="T9" fmla="*/ 127 h 128"/>
                            <a:gd name="T10" fmla="*/ 0 w 81"/>
                            <a:gd name="T11" fmla="*/ 78 h 128"/>
                            <a:gd name="T12" fmla="*/ 31 w 81"/>
                            <a:gd name="T13" fmla="*/ 0 h 128"/>
                            <a:gd name="T14" fmla="*/ 31 w 81"/>
                            <a:gd name="T15" fmla="*/ 0 h 128"/>
                            <a:gd name="T16" fmla="*/ 31 w 81"/>
                            <a:gd name="T17" fmla="*/ 21 h 128"/>
                            <a:gd name="T18" fmla="*/ 14 w 81"/>
                            <a:gd name="T19" fmla="*/ 21 h 128"/>
                            <a:gd name="T20" fmla="*/ 14 w 81"/>
                            <a:gd name="T21" fmla="*/ 0 h 128"/>
                            <a:gd name="T22" fmla="*/ 31 w 81"/>
                            <a:gd name="T23" fmla="*/ 0 h 128"/>
                            <a:gd name="T24" fmla="*/ 53 w 81"/>
                            <a:gd name="T25" fmla="*/ 78 h 128"/>
                            <a:gd name="T26" fmla="*/ 53 w 81"/>
                            <a:gd name="T27" fmla="*/ 78 h 128"/>
                            <a:gd name="T28" fmla="*/ 40 w 81"/>
                            <a:gd name="T29" fmla="*/ 49 h 128"/>
                            <a:gd name="T30" fmla="*/ 27 w 81"/>
                            <a:gd name="T31" fmla="*/ 78 h 128"/>
                            <a:gd name="T32" fmla="*/ 40 w 81"/>
                            <a:gd name="T33" fmla="*/ 110 h 128"/>
                            <a:gd name="T34" fmla="*/ 53 w 81"/>
                            <a:gd name="T35" fmla="*/ 78 h 128"/>
                            <a:gd name="T36" fmla="*/ 66 w 81"/>
                            <a:gd name="T37" fmla="*/ 0 h 128"/>
                            <a:gd name="T38" fmla="*/ 66 w 81"/>
                            <a:gd name="T39" fmla="*/ 0 h 128"/>
                            <a:gd name="T40" fmla="*/ 66 w 81"/>
                            <a:gd name="T41" fmla="*/ 21 h 128"/>
                            <a:gd name="T42" fmla="*/ 45 w 81"/>
                            <a:gd name="T43" fmla="*/ 21 h 128"/>
                            <a:gd name="T44" fmla="*/ 45 w 81"/>
                            <a:gd name="T45" fmla="*/ 0 h 128"/>
                            <a:gd name="T46" fmla="*/ 66 w 81"/>
                            <a:gd name="T47" fmla="*/ 0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1" h="128">
                              <a:moveTo>
                                <a:pt x="0" y="78"/>
                              </a:moveTo>
                              <a:lnTo>
                                <a:pt x="0" y="78"/>
                              </a:lnTo>
                              <a:cubicBezTo>
                                <a:pt x="0" y="53"/>
                                <a:pt x="4" y="32"/>
                                <a:pt x="40" y="32"/>
                              </a:cubicBezTo>
                              <a:cubicBezTo>
                                <a:pt x="75" y="32"/>
                                <a:pt x="80" y="53"/>
                                <a:pt x="80" y="78"/>
                              </a:cubicBezTo>
                              <a:cubicBezTo>
                                <a:pt x="80" y="106"/>
                                <a:pt x="76" y="127"/>
                                <a:pt x="40" y="127"/>
                              </a:cubicBezTo>
                              <a:cubicBezTo>
                                <a:pt x="4" y="127"/>
                                <a:pt x="0" y="106"/>
                                <a:pt x="0" y="78"/>
                              </a:cubicBezTo>
                              <a:close/>
                              <a:moveTo>
                                <a:pt x="31" y="0"/>
                              </a:moveTo>
                              <a:lnTo>
                                <a:pt x="31" y="0"/>
                              </a:lnTo>
                              <a:cubicBezTo>
                                <a:pt x="31" y="21"/>
                                <a:pt x="31" y="21"/>
                                <a:pt x="31" y="21"/>
                              </a:cubicBezTo>
                              <a:cubicBezTo>
                                <a:pt x="14" y="21"/>
                                <a:pt x="14" y="21"/>
                                <a:pt x="14" y="21"/>
                              </a:cubicBezTo>
                              <a:cubicBezTo>
                                <a:pt x="14" y="0"/>
                                <a:pt x="14" y="0"/>
                                <a:pt x="14" y="0"/>
                              </a:cubicBezTo>
                              <a:lnTo>
                                <a:pt x="31" y="0"/>
                              </a:lnTo>
                              <a:close/>
                              <a:moveTo>
                                <a:pt x="53" y="78"/>
                              </a:moveTo>
                              <a:lnTo>
                                <a:pt x="53" y="78"/>
                              </a:lnTo>
                              <a:cubicBezTo>
                                <a:pt x="53" y="57"/>
                                <a:pt x="53" y="49"/>
                                <a:pt x="40" y="49"/>
                              </a:cubicBezTo>
                              <a:cubicBezTo>
                                <a:pt x="26" y="49"/>
                                <a:pt x="27" y="57"/>
                                <a:pt x="27" y="78"/>
                              </a:cubicBezTo>
                              <a:cubicBezTo>
                                <a:pt x="27" y="106"/>
                                <a:pt x="31" y="110"/>
                                <a:pt x="40" y="110"/>
                              </a:cubicBezTo>
                              <a:cubicBezTo>
                                <a:pt x="48" y="110"/>
                                <a:pt x="53" y="106"/>
                                <a:pt x="53" y="78"/>
                              </a:cubicBezTo>
                              <a:close/>
                              <a:moveTo>
                                <a:pt x="66" y="0"/>
                              </a:moveTo>
                              <a:lnTo>
                                <a:pt x="66" y="0"/>
                              </a:lnTo>
                              <a:cubicBezTo>
                                <a:pt x="66" y="21"/>
                                <a:pt x="66" y="21"/>
                                <a:pt x="66" y="21"/>
                              </a:cubicBezTo>
                              <a:cubicBezTo>
                                <a:pt x="45" y="21"/>
                                <a:pt x="45" y="21"/>
                                <a:pt x="45" y="21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lnTo>
                                <a:pt x="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2" name="Freeform 40"/>
                      <wps:cNvSpPr>
                        <a:spLocks noChangeArrowheads="1"/>
                      </wps:cNvSpPr>
                      <wps:spPr bwMode="auto">
                        <a:xfrm>
                          <a:off x="7562" y="1775"/>
                          <a:ext cx="66" cy="116"/>
                        </a:xfrm>
                        <a:custGeom>
                          <a:avLst/>
                          <a:gdLst>
                            <a:gd name="T0" fmla="*/ 49 w 76"/>
                            <a:gd name="T1" fmla="*/ 131 h 132"/>
                            <a:gd name="T2" fmla="*/ 49 w 76"/>
                            <a:gd name="T3" fmla="*/ 131 h 132"/>
                            <a:gd name="T4" fmla="*/ 49 w 76"/>
                            <a:gd name="T5" fmla="*/ 65 h 132"/>
                            <a:gd name="T6" fmla="*/ 40 w 76"/>
                            <a:gd name="T7" fmla="*/ 53 h 132"/>
                            <a:gd name="T8" fmla="*/ 31 w 76"/>
                            <a:gd name="T9" fmla="*/ 65 h 132"/>
                            <a:gd name="T10" fmla="*/ 31 w 76"/>
                            <a:gd name="T11" fmla="*/ 131 h 132"/>
                            <a:gd name="T12" fmla="*/ 0 w 76"/>
                            <a:gd name="T13" fmla="*/ 131 h 132"/>
                            <a:gd name="T14" fmla="*/ 0 w 76"/>
                            <a:gd name="T15" fmla="*/ 0 h 132"/>
                            <a:gd name="T16" fmla="*/ 31 w 76"/>
                            <a:gd name="T17" fmla="*/ 0 h 132"/>
                            <a:gd name="T18" fmla="*/ 31 w 76"/>
                            <a:gd name="T19" fmla="*/ 49 h 132"/>
                            <a:gd name="T20" fmla="*/ 31 w 76"/>
                            <a:gd name="T21" fmla="*/ 49 h 132"/>
                            <a:gd name="T22" fmla="*/ 40 w 76"/>
                            <a:gd name="T23" fmla="*/ 36 h 132"/>
                            <a:gd name="T24" fmla="*/ 53 w 76"/>
                            <a:gd name="T25" fmla="*/ 36 h 132"/>
                            <a:gd name="T26" fmla="*/ 75 w 76"/>
                            <a:gd name="T27" fmla="*/ 56 h 132"/>
                            <a:gd name="T28" fmla="*/ 75 w 76"/>
                            <a:gd name="T29" fmla="*/ 131 h 132"/>
                            <a:gd name="T30" fmla="*/ 49 w 76"/>
                            <a:gd name="T31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132">
                              <a:moveTo>
                                <a:pt x="49" y="131"/>
                              </a:moveTo>
                              <a:lnTo>
                                <a:pt x="49" y="131"/>
                              </a:lnTo>
                              <a:cubicBezTo>
                                <a:pt x="49" y="65"/>
                                <a:pt x="49" y="65"/>
                                <a:pt x="49" y="65"/>
                              </a:cubicBezTo>
                              <a:cubicBezTo>
                                <a:pt x="49" y="56"/>
                                <a:pt x="49" y="53"/>
                                <a:pt x="40" y="53"/>
                              </a:cubicBezTo>
                              <a:cubicBezTo>
                                <a:pt x="31" y="53"/>
                                <a:pt x="31" y="56"/>
                                <a:pt x="31" y="65"/>
                              </a:cubicBezTo>
                              <a:cubicBezTo>
                                <a:pt x="31" y="131"/>
                                <a:pt x="31" y="131"/>
                                <a:pt x="31" y="131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49"/>
                                <a:pt x="31" y="49"/>
                                <a:pt x="31" y="49"/>
                              </a:cubicBezTo>
                              <a:lnTo>
                                <a:pt x="31" y="49"/>
                              </a:lnTo>
                              <a:cubicBezTo>
                                <a:pt x="31" y="44"/>
                                <a:pt x="35" y="40"/>
                                <a:pt x="40" y="36"/>
                              </a:cubicBezTo>
                              <a:cubicBezTo>
                                <a:pt x="44" y="36"/>
                                <a:pt x="49" y="36"/>
                                <a:pt x="53" y="36"/>
                              </a:cubicBezTo>
                              <a:cubicBezTo>
                                <a:pt x="66" y="36"/>
                                <a:pt x="75" y="44"/>
                                <a:pt x="75" y="56"/>
                              </a:cubicBezTo>
                              <a:cubicBezTo>
                                <a:pt x="75" y="131"/>
                                <a:pt x="75" y="131"/>
                                <a:pt x="75" y="131"/>
                              </a:cubicBezTo>
                              <a:lnTo>
                                <a:pt x="49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3" name="Freeform 41"/>
                      <wps:cNvSpPr>
                        <a:spLocks noChangeArrowheads="1"/>
                      </wps:cNvSpPr>
                      <wps:spPr bwMode="auto">
                        <a:xfrm>
                          <a:off x="7650" y="1807"/>
                          <a:ext cx="70" cy="84"/>
                        </a:xfrm>
                        <a:custGeom>
                          <a:avLst/>
                          <a:gdLst>
                            <a:gd name="T0" fmla="*/ 27 w 81"/>
                            <a:gd name="T1" fmla="*/ 49 h 96"/>
                            <a:gd name="T2" fmla="*/ 27 w 81"/>
                            <a:gd name="T3" fmla="*/ 49 h 96"/>
                            <a:gd name="T4" fmla="*/ 40 w 81"/>
                            <a:gd name="T5" fmla="*/ 78 h 96"/>
                            <a:gd name="T6" fmla="*/ 53 w 81"/>
                            <a:gd name="T7" fmla="*/ 62 h 96"/>
                            <a:gd name="T8" fmla="*/ 80 w 81"/>
                            <a:gd name="T9" fmla="*/ 62 h 96"/>
                            <a:gd name="T10" fmla="*/ 66 w 81"/>
                            <a:gd name="T11" fmla="*/ 86 h 96"/>
                            <a:gd name="T12" fmla="*/ 40 w 81"/>
                            <a:gd name="T13" fmla="*/ 95 h 96"/>
                            <a:gd name="T14" fmla="*/ 0 w 81"/>
                            <a:gd name="T15" fmla="*/ 46 h 96"/>
                            <a:gd name="T16" fmla="*/ 40 w 81"/>
                            <a:gd name="T17" fmla="*/ 0 h 96"/>
                            <a:gd name="T18" fmla="*/ 80 w 81"/>
                            <a:gd name="T19" fmla="*/ 49 h 96"/>
                            <a:gd name="T20" fmla="*/ 27 w 81"/>
                            <a:gd name="T21" fmla="*/ 49 h 96"/>
                            <a:gd name="T22" fmla="*/ 53 w 81"/>
                            <a:gd name="T23" fmla="*/ 39 h 96"/>
                            <a:gd name="T24" fmla="*/ 53 w 81"/>
                            <a:gd name="T25" fmla="*/ 39 h 96"/>
                            <a:gd name="T26" fmla="*/ 40 w 81"/>
                            <a:gd name="T27" fmla="*/ 19 h 96"/>
                            <a:gd name="T28" fmla="*/ 27 w 81"/>
                            <a:gd name="T29" fmla="*/ 39 h 96"/>
                            <a:gd name="T30" fmla="*/ 53 w 81"/>
                            <a:gd name="T31" fmla="*/ 39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6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53" y="70"/>
                                <a:pt x="53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70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5"/>
                                <a:pt x="40" y="95"/>
                              </a:cubicBezTo>
                              <a:cubicBezTo>
                                <a:pt x="5" y="95"/>
                                <a:pt x="0" y="74"/>
                                <a:pt x="0" y="46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75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9"/>
                              </a:moveTo>
                              <a:lnTo>
                                <a:pt x="53" y="39"/>
                              </a:lnTo>
                              <a:cubicBezTo>
                                <a:pt x="53" y="31"/>
                                <a:pt x="53" y="19"/>
                                <a:pt x="40" y="19"/>
                              </a:cubicBezTo>
                              <a:cubicBezTo>
                                <a:pt x="27" y="19"/>
                                <a:pt x="27" y="31"/>
                                <a:pt x="27" y="39"/>
                              </a:cubicBezTo>
                              <a:lnTo>
                                <a:pt x="5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4" name="Freeform 42"/>
                      <wps:cNvSpPr>
                        <a:spLocks noChangeArrowheads="1"/>
                      </wps:cNvSpPr>
                      <wps:spPr bwMode="auto">
                        <a:xfrm>
                          <a:off x="7736" y="1807"/>
                          <a:ext cx="68" cy="84"/>
                        </a:xfrm>
                        <a:custGeom>
                          <a:avLst/>
                          <a:gdLst>
                            <a:gd name="T0" fmla="*/ 31 w 77"/>
                            <a:gd name="T1" fmla="*/ 13 h 96"/>
                            <a:gd name="T2" fmla="*/ 31 w 77"/>
                            <a:gd name="T3" fmla="*/ 13 h 96"/>
                            <a:gd name="T4" fmla="*/ 31 w 77"/>
                            <a:gd name="T5" fmla="*/ 13 h 96"/>
                            <a:gd name="T6" fmla="*/ 40 w 77"/>
                            <a:gd name="T7" fmla="*/ 0 h 96"/>
                            <a:gd name="T8" fmla="*/ 53 w 77"/>
                            <a:gd name="T9" fmla="*/ 0 h 96"/>
                            <a:gd name="T10" fmla="*/ 76 w 77"/>
                            <a:gd name="T11" fmla="*/ 21 h 96"/>
                            <a:gd name="T12" fmla="*/ 76 w 77"/>
                            <a:gd name="T13" fmla="*/ 95 h 96"/>
                            <a:gd name="T14" fmla="*/ 49 w 77"/>
                            <a:gd name="T15" fmla="*/ 95 h 96"/>
                            <a:gd name="T16" fmla="*/ 49 w 77"/>
                            <a:gd name="T17" fmla="*/ 29 h 96"/>
                            <a:gd name="T18" fmla="*/ 40 w 77"/>
                            <a:gd name="T19" fmla="*/ 17 h 96"/>
                            <a:gd name="T20" fmla="*/ 31 w 77"/>
                            <a:gd name="T21" fmla="*/ 29 h 96"/>
                            <a:gd name="T22" fmla="*/ 31 w 77"/>
                            <a:gd name="T23" fmla="*/ 95 h 96"/>
                            <a:gd name="T24" fmla="*/ 0 w 77"/>
                            <a:gd name="T25" fmla="*/ 95 h 96"/>
                            <a:gd name="T26" fmla="*/ 0 w 77"/>
                            <a:gd name="T27" fmla="*/ 0 h 96"/>
                            <a:gd name="T28" fmla="*/ 31 w 77"/>
                            <a:gd name="T29" fmla="*/ 0 h 96"/>
                            <a:gd name="T30" fmla="*/ 31 w 77"/>
                            <a:gd name="T31" fmla="*/ 1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6">
                              <a:moveTo>
                                <a:pt x="31" y="13"/>
                              </a:moveTo>
                              <a:lnTo>
                                <a:pt x="31" y="13"/>
                              </a:lnTo>
                              <a:lnTo>
                                <a:pt x="31" y="13"/>
                              </a:lnTo>
                              <a:cubicBezTo>
                                <a:pt x="31" y="8"/>
                                <a:pt x="36" y="4"/>
                                <a:pt x="40" y="0"/>
                              </a:cubicBezTo>
                              <a:cubicBezTo>
                                <a:pt x="45" y="0"/>
                                <a:pt x="49" y="0"/>
                                <a:pt x="53" y="0"/>
                              </a:cubicBezTo>
                              <a:cubicBezTo>
                                <a:pt x="67" y="0"/>
                                <a:pt x="76" y="8"/>
                                <a:pt x="76" y="21"/>
                              </a:cubicBezTo>
                              <a:cubicBezTo>
                                <a:pt x="76" y="95"/>
                                <a:pt x="76" y="95"/>
                                <a:pt x="76" y="95"/>
                              </a:cubicBezTo>
                              <a:cubicBezTo>
                                <a:pt x="49" y="95"/>
                                <a:pt x="49" y="95"/>
                                <a:pt x="49" y="95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31" y="21"/>
                                <a:pt x="31" y="29"/>
                              </a:cubicBezTo>
                              <a:cubicBezTo>
                                <a:pt x="31" y="95"/>
                                <a:pt x="31" y="95"/>
                                <a:pt x="31" y="95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lnTo>
                                <a:pt x="31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5" name="Freeform 43"/>
                      <wps:cNvSpPr>
                        <a:spLocks noChangeArrowheads="1"/>
                      </wps:cNvSpPr>
                      <wps:spPr bwMode="auto">
                        <a:xfrm>
                          <a:off x="7820" y="1807"/>
                          <a:ext cx="66" cy="84"/>
                        </a:xfrm>
                        <a:custGeom>
                          <a:avLst/>
                          <a:gdLst>
                            <a:gd name="T0" fmla="*/ 26 w 76"/>
                            <a:gd name="T1" fmla="*/ 62 h 96"/>
                            <a:gd name="T2" fmla="*/ 26 w 76"/>
                            <a:gd name="T3" fmla="*/ 62 h 96"/>
                            <a:gd name="T4" fmla="*/ 30 w 76"/>
                            <a:gd name="T5" fmla="*/ 74 h 96"/>
                            <a:gd name="T6" fmla="*/ 39 w 76"/>
                            <a:gd name="T7" fmla="*/ 78 h 96"/>
                            <a:gd name="T8" fmla="*/ 48 w 76"/>
                            <a:gd name="T9" fmla="*/ 70 h 96"/>
                            <a:gd name="T10" fmla="*/ 0 w 76"/>
                            <a:gd name="T11" fmla="*/ 25 h 96"/>
                            <a:gd name="T12" fmla="*/ 39 w 76"/>
                            <a:gd name="T13" fmla="*/ 0 h 96"/>
                            <a:gd name="T14" fmla="*/ 75 w 76"/>
                            <a:gd name="T15" fmla="*/ 29 h 96"/>
                            <a:gd name="T16" fmla="*/ 48 w 76"/>
                            <a:gd name="T17" fmla="*/ 29 h 96"/>
                            <a:gd name="T18" fmla="*/ 44 w 76"/>
                            <a:gd name="T19" fmla="*/ 17 h 96"/>
                            <a:gd name="T20" fmla="*/ 35 w 76"/>
                            <a:gd name="T21" fmla="*/ 13 h 96"/>
                            <a:gd name="T22" fmla="*/ 26 w 76"/>
                            <a:gd name="T23" fmla="*/ 25 h 96"/>
                            <a:gd name="T24" fmla="*/ 75 w 76"/>
                            <a:gd name="T25" fmla="*/ 66 h 96"/>
                            <a:gd name="T26" fmla="*/ 39 w 76"/>
                            <a:gd name="T27" fmla="*/ 95 h 96"/>
                            <a:gd name="T28" fmla="*/ 0 w 76"/>
                            <a:gd name="T29" fmla="*/ 62 h 96"/>
                            <a:gd name="T30" fmla="*/ 26 w 76"/>
                            <a:gd name="T31" fmla="*/ 62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6">
                              <a:moveTo>
                                <a:pt x="26" y="62"/>
                              </a:moveTo>
                              <a:lnTo>
                                <a:pt x="26" y="62"/>
                              </a:lnTo>
                              <a:cubicBezTo>
                                <a:pt x="26" y="66"/>
                                <a:pt x="26" y="70"/>
                                <a:pt x="30" y="74"/>
                              </a:cubicBezTo>
                              <a:cubicBezTo>
                                <a:pt x="30" y="78"/>
                                <a:pt x="35" y="78"/>
                                <a:pt x="39" y="78"/>
                              </a:cubicBezTo>
                              <a:cubicBezTo>
                                <a:pt x="44" y="78"/>
                                <a:pt x="48" y="74"/>
                                <a:pt x="48" y="70"/>
                              </a:cubicBezTo>
                              <a:cubicBezTo>
                                <a:pt x="48" y="49"/>
                                <a:pt x="0" y="53"/>
                                <a:pt x="0" y="25"/>
                              </a:cubicBezTo>
                              <a:cubicBezTo>
                                <a:pt x="0" y="4"/>
                                <a:pt x="21" y="0"/>
                                <a:pt x="39" y="0"/>
                              </a:cubicBezTo>
                              <a:cubicBezTo>
                                <a:pt x="56" y="0"/>
                                <a:pt x="75" y="8"/>
                                <a:pt x="75" y="29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44" y="17"/>
                              </a:cubicBezTo>
                              <a:cubicBezTo>
                                <a:pt x="44" y="13"/>
                                <a:pt x="39" y="13"/>
                                <a:pt x="35" y="13"/>
                              </a:cubicBezTo>
                              <a:cubicBezTo>
                                <a:pt x="30" y="13"/>
                                <a:pt x="26" y="17"/>
                                <a:pt x="26" y="25"/>
                              </a:cubicBezTo>
                              <a:cubicBezTo>
                                <a:pt x="26" y="37"/>
                                <a:pt x="75" y="37"/>
                                <a:pt x="75" y="66"/>
                              </a:cubicBezTo>
                              <a:cubicBezTo>
                                <a:pt x="75" y="82"/>
                                <a:pt x="61" y="95"/>
                                <a:pt x="39" y="95"/>
                              </a:cubicBezTo>
                              <a:cubicBezTo>
                                <a:pt x="13" y="95"/>
                                <a:pt x="0" y="90"/>
                                <a:pt x="0" y="62"/>
                              </a:cubicBezTo>
                              <a:lnTo>
                                <a:pt x="26" y="6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6" name="Freeform 44"/>
                      <wps:cNvSpPr>
                        <a:spLocks noChangeArrowheads="1"/>
                      </wps:cNvSpPr>
                      <wps:spPr bwMode="auto">
                        <a:xfrm>
                          <a:off x="7902" y="1775"/>
                          <a:ext cx="27" cy="116"/>
                        </a:xfrm>
                        <a:custGeom>
                          <a:avLst/>
                          <a:gdLst>
                            <a:gd name="T0" fmla="*/ 31 w 32"/>
                            <a:gd name="T1" fmla="*/ 0 h 132"/>
                            <a:gd name="T2" fmla="*/ 31 w 32"/>
                            <a:gd name="T3" fmla="*/ 20 h 132"/>
                            <a:gd name="T4" fmla="*/ 0 w 32"/>
                            <a:gd name="T5" fmla="*/ 20 h 132"/>
                            <a:gd name="T6" fmla="*/ 0 w 32"/>
                            <a:gd name="T7" fmla="*/ 0 h 132"/>
                            <a:gd name="T8" fmla="*/ 31 w 32"/>
                            <a:gd name="T9" fmla="*/ 0 h 132"/>
                            <a:gd name="T10" fmla="*/ 31 w 32"/>
                            <a:gd name="T11" fmla="*/ 131 h 132"/>
                            <a:gd name="T12" fmla="*/ 0 w 32"/>
                            <a:gd name="T13" fmla="*/ 131 h 132"/>
                            <a:gd name="T14" fmla="*/ 0 w 32"/>
                            <a:gd name="T15" fmla="*/ 36 h 132"/>
                            <a:gd name="T16" fmla="*/ 31 w 32"/>
                            <a:gd name="T17" fmla="*/ 36 h 132"/>
                            <a:gd name="T18" fmla="*/ 31 w 32"/>
                            <a:gd name="T19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2" h="132">
                              <a:moveTo>
                                <a:pt x="31" y="0"/>
                              </a:moveTo>
                              <a:lnTo>
                                <a:pt x="31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close/>
                              <a:moveTo>
                                <a:pt x="31" y="131"/>
                              </a:moveTo>
                              <a:lnTo>
                                <a:pt x="0" y="131"/>
                              </a:lnTo>
                              <a:lnTo>
                                <a:pt x="0" y="36"/>
                              </a:lnTo>
                              <a:lnTo>
                                <a:pt x="31" y="36"/>
                              </a:lnTo>
                              <a:lnTo>
                                <a:pt x="31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7" name="Freeform 45"/>
                      <wps:cNvSpPr>
                        <a:spLocks noChangeArrowheads="1"/>
                      </wps:cNvSpPr>
                      <wps:spPr bwMode="auto">
                        <a:xfrm>
                          <a:off x="7949" y="1807"/>
                          <a:ext cx="71" cy="84"/>
                        </a:xfrm>
                        <a:custGeom>
                          <a:avLst/>
                          <a:gdLst>
                            <a:gd name="T0" fmla="*/ 49 w 81"/>
                            <a:gd name="T1" fmla="*/ 33 h 96"/>
                            <a:gd name="T2" fmla="*/ 49 w 81"/>
                            <a:gd name="T3" fmla="*/ 33 h 96"/>
                            <a:gd name="T4" fmla="*/ 40 w 81"/>
                            <a:gd name="T5" fmla="*/ 17 h 96"/>
                            <a:gd name="T6" fmla="*/ 27 w 81"/>
                            <a:gd name="T7" fmla="*/ 46 h 96"/>
                            <a:gd name="T8" fmla="*/ 40 w 81"/>
                            <a:gd name="T9" fmla="*/ 78 h 96"/>
                            <a:gd name="T10" fmla="*/ 53 w 81"/>
                            <a:gd name="T11" fmla="*/ 57 h 96"/>
                            <a:gd name="T12" fmla="*/ 80 w 81"/>
                            <a:gd name="T13" fmla="*/ 57 h 96"/>
                            <a:gd name="T14" fmla="*/ 40 w 81"/>
                            <a:gd name="T15" fmla="*/ 95 h 96"/>
                            <a:gd name="T16" fmla="*/ 0 w 81"/>
                            <a:gd name="T17" fmla="*/ 46 h 96"/>
                            <a:gd name="T18" fmla="*/ 40 w 81"/>
                            <a:gd name="T19" fmla="*/ 0 h 96"/>
                            <a:gd name="T20" fmla="*/ 80 w 81"/>
                            <a:gd name="T21" fmla="*/ 33 h 96"/>
                            <a:gd name="T22" fmla="*/ 49 w 81"/>
                            <a:gd name="T23" fmla="*/ 3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1" h="96">
                              <a:moveTo>
                                <a:pt x="49" y="33"/>
                              </a:moveTo>
                              <a:lnTo>
                                <a:pt x="49" y="33"/>
                              </a:ln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27" y="17"/>
                                <a:pt x="27" y="25"/>
                                <a:pt x="27" y="46"/>
                              </a:cubicBezTo>
                              <a:cubicBezTo>
                                <a:pt x="27" y="74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53" y="70"/>
                                <a:pt x="53" y="57"/>
                              </a:cubicBezTo>
                              <a:cubicBezTo>
                                <a:pt x="80" y="57"/>
                                <a:pt x="80" y="57"/>
                                <a:pt x="80" y="57"/>
                              </a:cubicBezTo>
                              <a:cubicBezTo>
                                <a:pt x="80" y="82"/>
                                <a:pt x="62" y="95"/>
                                <a:pt x="40" y="95"/>
                              </a:cubicBezTo>
                              <a:cubicBezTo>
                                <a:pt x="4" y="95"/>
                                <a:pt x="0" y="74"/>
                                <a:pt x="0" y="46"/>
                              </a:cubicBezTo>
                              <a:cubicBezTo>
                                <a:pt x="0" y="21"/>
                                <a:pt x="0" y="0"/>
                                <a:pt x="40" y="0"/>
                              </a:cubicBezTo>
                              <a:cubicBezTo>
                                <a:pt x="62" y="0"/>
                                <a:pt x="80" y="8"/>
                                <a:pt x="80" y="33"/>
                              </a:cubicBezTo>
                              <a:lnTo>
                                <a:pt x="49" y="3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8" name="Freeform 46"/>
                      <wps:cNvSpPr>
                        <a:spLocks noChangeArrowheads="1"/>
                      </wps:cNvSpPr>
                      <wps:spPr bwMode="auto">
                        <a:xfrm>
                          <a:off x="8037" y="1775"/>
                          <a:ext cx="65" cy="116"/>
                        </a:xfrm>
                        <a:custGeom>
                          <a:avLst/>
                          <a:gdLst>
                            <a:gd name="T0" fmla="*/ 48 w 75"/>
                            <a:gd name="T1" fmla="*/ 131 h 132"/>
                            <a:gd name="T2" fmla="*/ 48 w 75"/>
                            <a:gd name="T3" fmla="*/ 131 h 132"/>
                            <a:gd name="T4" fmla="*/ 48 w 75"/>
                            <a:gd name="T5" fmla="*/ 65 h 132"/>
                            <a:gd name="T6" fmla="*/ 39 w 75"/>
                            <a:gd name="T7" fmla="*/ 53 h 132"/>
                            <a:gd name="T8" fmla="*/ 26 w 75"/>
                            <a:gd name="T9" fmla="*/ 65 h 132"/>
                            <a:gd name="T10" fmla="*/ 26 w 75"/>
                            <a:gd name="T11" fmla="*/ 131 h 132"/>
                            <a:gd name="T12" fmla="*/ 0 w 75"/>
                            <a:gd name="T13" fmla="*/ 131 h 132"/>
                            <a:gd name="T14" fmla="*/ 0 w 75"/>
                            <a:gd name="T15" fmla="*/ 0 h 132"/>
                            <a:gd name="T16" fmla="*/ 26 w 75"/>
                            <a:gd name="T17" fmla="*/ 0 h 132"/>
                            <a:gd name="T18" fmla="*/ 26 w 75"/>
                            <a:gd name="T19" fmla="*/ 49 h 132"/>
                            <a:gd name="T20" fmla="*/ 26 w 75"/>
                            <a:gd name="T21" fmla="*/ 49 h 132"/>
                            <a:gd name="T22" fmla="*/ 39 w 75"/>
                            <a:gd name="T23" fmla="*/ 36 h 132"/>
                            <a:gd name="T24" fmla="*/ 52 w 75"/>
                            <a:gd name="T25" fmla="*/ 36 h 132"/>
                            <a:gd name="T26" fmla="*/ 74 w 75"/>
                            <a:gd name="T27" fmla="*/ 56 h 132"/>
                            <a:gd name="T28" fmla="*/ 74 w 75"/>
                            <a:gd name="T29" fmla="*/ 131 h 132"/>
                            <a:gd name="T30" fmla="*/ 48 w 75"/>
                            <a:gd name="T31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132">
                              <a:moveTo>
                                <a:pt x="48" y="131"/>
                              </a:moveTo>
                              <a:lnTo>
                                <a:pt x="48" y="131"/>
                              </a:lnTo>
                              <a:cubicBezTo>
                                <a:pt x="48" y="65"/>
                                <a:pt x="48" y="65"/>
                                <a:pt x="48" y="65"/>
                              </a:cubicBezTo>
                              <a:cubicBezTo>
                                <a:pt x="48" y="56"/>
                                <a:pt x="48" y="53"/>
                                <a:pt x="39" y="53"/>
                              </a:cubicBezTo>
                              <a:cubicBezTo>
                                <a:pt x="30" y="53"/>
                                <a:pt x="26" y="56"/>
                                <a:pt x="26" y="65"/>
                              </a:cubicBezTo>
                              <a:cubicBezTo>
                                <a:pt x="26" y="131"/>
                                <a:pt x="26" y="131"/>
                                <a:pt x="26" y="131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cubicBezTo>
                                <a:pt x="26" y="49"/>
                                <a:pt x="26" y="49"/>
                                <a:pt x="26" y="49"/>
                              </a:cubicBezTo>
                              <a:lnTo>
                                <a:pt x="26" y="49"/>
                              </a:lnTo>
                              <a:cubicBezTo>
                                <a:pt x="31" y="44"/>
                                <a:pt x="35" y="40"/>
                                <a:pt x="39" y="36"/>
                              </a:cubicBezTo>
                              <a:cubicBezTo>
                                <a:pt x="39" y="36"/>
                                <a:pt x="44" y="36"/>
                                <a:pt x="52" y="36"/>
                              </a:cubicBezTo>
                              <a:cubicBezTo>
                                <a:pt x="66" y="36"/>
                                <a:pt x="74" y="44"/>
                                <a:pt x="74" y="56"/>
                              </a:cubicBezTo>
                              <a:cubicBezTo>
                                <a:pt x="74" y="131"/>
                                <a:pt x="74" y="131"/>
                                <a:pt x="74" y="131"/>
                              </a:cubicBezTo>
                              <a:lnTo>
                                <a:pt x="48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9" name="Freeform 47"/>
                      <wps:cNvSpPr>
                        <a:spLocks noChangeArrowheads="1"/>
                      </wps:cNvSpPr>
                      <wps:spPr bwMode="auto">
                        <a:xfrm>
                          <a:off x="8125" y="1807"/>
                          <a:ext cx="69" cy="84"/>
                        </a:xfrm>
                        <a:custGeom>
                          <a:avLst/>
                          <a:gdLst>
                            <a:gd name="T0" fmla="*/ 27 w 81"/>
                            <a:gd name="T1" fmla="*/ 49 h 96"/>
                            <a:gd name="T2" fmla="*/ 27 w 81"/>
                            <a:gd name="T3" fmla="*/ 49 h 96"/>
                            <a:gd name="T4" fmla="*/ 39 w 81"/>
                            <a:gd name="T5" fmla="*/ 78 h 96"/>
                            <a:gd name="T6" fmla="*/ 49 w 81"/>
                            <a:gd name="T7" fmla="*/ 62 h 96"/>
                            <a:gd name="T8" fmla="*/ 80 w 81"/>
                            <a:gd name="T9" fmla="*/ 62 h 96"/>
                            <a:gd name="T10" fmla="*/ 66 w 81"/>
                            <a:gd name="T11" fmla="*/ 86 h 96"/>
                            <a:gd name="T12" fmla="*/ 39 w 81"/>
                            <a:gd name="T13" fmla="*/ 95 h 96"/>
                            <a:gd name="T14" fmla="*/ 0 w 81"/>
                            <a:gd name="T15" fmla="*/ 46 h 96"/>
                            <a:gd name="T16" fmla="*/ 39 w 81"/>
                            <a:gd name="T17" fmla="*/ 0 h 96"/>
                            <a:gd name="T18" fmla="*/ 80 w 81"/>
                            <a:gd name="T19" fmla="*/ 49 h 96"/>
                            <a:gd name="T20" fmla="*/ 27 w 81"/>
                            <a:gd name="T21" fmla="*/ 49 h 96"/>
                            <a:gd name="T22" fmla="*/ 53 w 81"/>
                            <a:gd name="T23" fmla="*/ 39 h 96"/>
                            <a:gd name="T24" fmla="*/ 53 w 81"/>
                            <a:gd name="T25" fmla="*/ 39 h 96"/>
                            <a:gd name="T26" fmla="*/ 39 w 81"/>
                            <a:gd name="T27" fmla="*/ 19 h 96"/>
                            <a:gd name="T28" fmla="*/ 27 w 81"/>
                            <a:gd name="T29" fmla="*/ 39 h 96"/>
                            <a:gd name="T30" fmla="*/ 53 w 81"/>
                            <a:gd name="T31" fmla="*/ 39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6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39" y="78"/>
                              </a:cubicBezTo>
                              <a:cubicBezTo>
                                <a:pt x="49" y="78"/>
                                <a:pt x="49" y="70"/>
                                <a:pt x="49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75" y="70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5"/>
                                <a:pt x="39" y="95"/>
                              </a:cubicBezTo>
                              <a:cubicBezTo>
                                <a:pt x="4" y="95"/>
                                <a:pt x="0" y="74"/>
                                <a:pt x="0" y="46"/>
                              </a:cubicBezTo>
                              <a:cubicBezTo>
                                <a:pt x="0" y="21"/>
                                <a:pt x="0" y="0"/>
                                <a:pt x="39" y="0"/>
                              </a:cubicBezTo>
                              <a:cubicBezTo>
                                <a:pt x="75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9"/>
                              </a:moveTo>
                              <a:lnTo>
                                <a:pt x="53" y="39"/>
                              </a:lnTo>
                              <a:cubicBezTo>
                                <a:pt x="53" y="31"/>
                                <a:pt x="53" y="19"/>
                                <a:pt x="39" y="19"/>
                              </a:cubicBezTo>
                              <a:cubicBezTo>
                                <a:pt x="27" y="19"/>
                                <a:pt x="27" y="31"/>
                                <a:pt x="27" y="39"/>
                              </a:cubicBezTo>
                              <a:lnTo>
                                <a:pt x="53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0" name="Freeform 48"/>
                      <wps:cNvSpPr>
                        <a:spLocks noChangeArrowheads="1"/>
                      </wps:cNvSpPr>
                      <wps:spPr bwMode="auto">
                        <a:xfrm>
                          <a:off x="8211" y="1807"/>
                          <a:ext cx="46" cy="84"/>
                        </a:xfrm>
                        <a:custGeom>
                          <a:avLst/>
                          <a:gdLst>
                            <a:gd name="T0" fmla="*/ 27 w 54"/>
                            <a:gd name="T1" fmla="*/ 0 h 96"/>
                            <a:gd name="T2" fmla="*/ 27 w 54"/>
                            <a:gd name="T3" fmla="*/ 0 h 96"/>
                            <a:gd name="T4" fmla="*/ 27 w 54"/>
                            <a:gd name="T5" fmla="*/ 13 h 96"/>
                            <a:gd name="T6" fmla="*/ 27 w 54"/>
                            <a:gd name="T7" fmla="*/ 13 h 96"/>
                            <a:gd name="T8" fmla="*/ 53 w 54"/>
                            <a:gd name="T9" fmla="*/ 0 h 96"/>
                            <a:gd name="T10" fmla="*/ 53 w 54"/>
                            <a:gd name="T11" fmla="*/ 21 h 96"/>
                            <a:gd name="T12" fmla="*/ 27 w 54"/>
                            <a:gd name="T13" fmla="*/ 41 h 96"/>
                            <a:gd name="T14" fmla="*/ 27 w 54"/>
                            <a:gd name="T15" fmla="*/ 95 h 96"/>
                            <a:gd name="T16" fmla="*/ 0 w 54"/>
                            <a:gd name="T17" fmla="*/ 95 h 96"/>
                            <a:gd name="T18" fmla="*/ 0 w 54"/>
                            <a:gd name="T19" fmla="*/ 0 h 96"/>
                            <a:gd name="T20" fmla="*/ 27 w 54"/>
                            <a:gd name="T21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4" h="96">
                              <a:moveTo>
                                <a:pt x="27" y="0"/>
                              </a:moveTo>
                              <a:lnTo>
                                <a:pt x="27" y="0"/>
                              </a:lnTo>
                              <a:cubicBezTo>
                                <a:pt x="27" y="13"/>
                                <a:pt x="27" y="13"/>
                                <a:pt x="27" y="13"/>
                              </a:cubicBezTo>
                              <a:lnTo>
                                <a:pt x="27" y="13"/>
                              </a:lnTo>
                              <a:cubicBezTo>
                                <a:pt x="31" y="4"/>
                                <a:pt x="40" y="0"/>
                                <a:pt x="53" y="0"/>
                              </a:cubicBezTo>
                              <a:cubicBezTo>
                                <a:pt x="53" y="21"/>
                                <a:pt x="53" y="21"/>
                                <a:pt x="53" y="21"/>
                              </a:cubicBezTo>
                              <a:cubicBezTo>
                                <a:pt x="27" y="21"/>
                                <a:pt x="27" y="33"/>
                                <a:pt x="27" y="41"/>
                              </a:cubicBezTo>
                              <a:cubicBezTo>
                                <a:pt x="27" y="95"/>
                                <a:pt x="27" y="95"/>
                                <a:pt x="27" y="95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27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1" name="Freeform 49"/>
                      <wps:cNvSpPr>
                        <a:spLocks noChangeArrowheads="1"/>
                      </wps:cNvSpPr>
                      <wps:spPr bwMode="auto">
                        <a:xfrm>
                          <a:off x="8270" y="1807"/>
                          <a:ext cx="66" cy="84"/>
                        </a:xfrm>
                        <a:custGeom>
                          <a:avLst/>
                          <a:gdLst>
                            <a:gd name="T0" fmla="*/ 49 w 76"/>
                            <a:gd name="T1" fmla="*/ 82 h 96"/>
                            <a:gd name="T2" fmla="*/ 49 w 76"/>
                            <a:gd name="T3" fmla="*/ 82 h 96"/>
                            <a:gd name="T4" fmla="*/ 49 w 76"/>
                            <a:gd name="T5" fmla="*/ 82 h 96"/>
                            <a:gd name="T6" fmla="*/ 36 w 76"/>
                            <a:gd name="T7" fmla="*/ 90 h 96"/>
                            <a:gd name="T8" fmla="*/ 22 w 76"/>
                            <a:gd name="T9" fmla="*/ 95 h 96"/>
                            <a:gd name="T10" fmla="*/ 0 w 76"/>
                            <a:gd name="T11" fmla="*/ 74 h 96"/>
                            <a:gd name="T12" fmla="*/ 0 w 76"/>
                            <a:gd name="T13" fmla="*/ 0 h 96"/>
                            <a:gd name="T14" fmla="*/ 27 w 76"/>
                            <a:gd name="T15" fmla="*/ 0 h 96"/>
                            <a:gd name="T16" fmla="*/ 27 w 76"/>
                            <a:gd name="T17" fmla="*/ 66 h 96"/>
                            <a:gd name="T18" fmla="*/ 36 w 76"/>
                            <a:gd name="T19" fmla="*/ 78 h 96"/>
                            <a:gd name="T20" fmla="*/ 49 w 76"/>
                            <a:gd name="T21" fmla="*/ 66 h 96"/>
                            <a:gd name="T22" fmla="*/ 49 w 76"/>
                            <a:gd name="T23" fmla="*/ 0 h 96"/>
                            <a:gd name="T24" fmla="*/ 75 w 76"/>
                            <a:gd name="T25" fmla="*/ 0 h 96"/>
                            <a:gd name="T26" fmla="*/ 75 w 76"/>
                            <a:gd name="T27" fmla="*/ 74 h 96"/>
                            <a:gd name="T28" fmla="*/ 75 w 76"/>
                            <a:gd name="T29" fmla="*/ 95 h 96"/>
                            <a:gd name="T30" fmla="*/ 49 w 76"/>
                            <a:gd name="T31" fmla="*/ 95 h 96"/>
                            <a:gd name="T32" fmla="*/ 49 w 76"/>
                            <a:gd name="T33" fmla="*/ 82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96">
                              <a:moveTo>
                                <a:pt x="49" y="82"/>
                              </a:moveTo>
                              <a:lnTo>
                                <a:pt x="49" y="82"/>
                              </a:lnTo>
                              <a:lnTo>
                                <a:pt x="49" y="82"/>
                              </a:lnTo>
                              <a:cubicBezTo>
                                <a:pt x="45" y="86"/>
                                <a:pt x="40" y="90"/>
                                <a:pt x="36" y="90"/>
                              </a:cubicBezTo>
                              <a:cubicBezTo>
                                <a:pt x="31" y="95"/>
                                <a:pt x="27" y="95"/>
                                <a:pt x="22" y="95"/>
                              </a:cubicBezTo>
                              <a:cubicBezTo>
                                <a:pt x="9" y="95"/>
                                <a:pt x="0" y="86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66"/>
                                <a:pt x="27" y="66"/>
                                <a:pt x="27" y="66"/>
                              </a:cubicBezTo>
                              <a:cubicBezTo>
                                <a:pt x="27" y="74"/>
                                <a:pt x="27" y="78"/>
                                <a:pt x="36" y="78"/>
                              </a:cubicBezTo>
                              <a:cubicBezTo>
                                <a:pt x="45" y="78"/>
                                <a:pt x="49" y="74"/>
                                <a:pt x="49" y="66"/>
                              </a:cubicBez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75" y="74"/>
                                <a:pt x="75" y="74"/>
                                <a:pt x="75" y="74"/>
                              </a:cubicBezTo>
                              <a:cubicBezTo>
                                <a:pt x="75" y="82"/>
                                <a:pt x="75" y="86"/>
                                <a:pt x="75" y="95"/>
                              </a:cubicBezTo>
                              <a:cubicBezTo>
                                <a:pt x="49" y="95"/>
                                <a:pt x="49" y="95"/>
                                <a:pt x="49" y="95"/>
                              </a:cubicBezTo>
                              <a:lnTo>
                                <a:pt x="49" y="8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2" name="Freeform 50"/>
                      <wps:cNvSpPr>
                        <a:spLocks noChangeArrowheads="1"/>
                      </wps:cNvSpPr>
                      <wps:spPr bwMode="auto">
                        <a:xfrm>
                          <a:off x="8356" y="1807"/>
                          <a:ext cx="66" cy="84"/>
                        </a:xfrm>
                        <a:custGeom>
                          <a:avLst/>
                          <a:gdLst>
                            <a:gd name="T0" fmla="*/ 26 w 75"/>
                            <a:gd name="T1" fmla="*/ 13 h 96"/>
                            <a:gd name="T2" fmla="*/ 26 w 75"/>
                            <a:gd name="T3" fmla="*/ 13 h 96"/>
                            <a:gd name="T4" fmla="*/ 26 w 75"/>
                            <a:gd name="T5" fmla="*/ 13 h 96"/>
                            <a:gd name="T6" fmla="*/ 35 w 75"/>
                            <a:gd name="T7" fmla="*/ 0 h 96"/>
                            <a:gd name="T8" fmla="*/ 48 w 75"/>
                            <a:gd name="T9" fmla="*/ 0 h 96"/>
                            <a:gd name="T10" fmla="*/ 74 w 75"/>
                            <a:gd name="T11" fmla="*/ 21 h 96"/>
                            <a:gd name="T12" fmla="*/ 74 w 75"/>
                            <a:gd name="T13" fmla="*/ 95 h 96"/>
                            <a:gd name="T14" fmla="*/ 48 w 75"/>
                            <a:gd name="T15" fmla="*/ 95 h 96"/>
                            <a:gd name="T16" fmla="*/ 48 w 75"/>
                            <a:gd name="T17" fmla="*/ 29 h 96"/>
                            <a:gd name="T18" fmla="*/ 35 w 75"/>
                            <a:gd name="T19" fmla="*/ 17 h 96"/>
                            <a:gd name="T20" fmla="*/ 26 w 75"/>
                            <a:gd name="T21" fmla="*/ 29 h 96"/>
                            <a:gd name="T22" fmla="*/ 26 w 75"/>
                            <a:gd name="T23" fmla="*/ 95 h 96"/>
                            <a:gd name="T24" fmla="*/ 0 w 75"/>
                            <a:gd name="T25" fmla="*/ 95 h 96"/>
                            <a:gd name="T26" fmla="*/ 0 w 75"/>
                            <a:gd name="T27" fmla="*/ 0 h 96"/>
                            <a:gd name="T28" fmla="*/ 26 w 75"/>
                            <a:gd name="T29" fmla="*/ 0 h 96"/>
                            <a:gd name="T30" fmla="*/ 26 w 75"/>
                            <a:gd name="T31" fmla="*/ 13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96">
                              <a:moveTo>
                                <a:pt x="26" y="13"/>
                              </a:move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cubicBezTo>
                                <a:pt x="31" y="8"/>
                                <a:pt x="31" y="4"/>
                                <a:pt x="35" y="0"/>
                              </a:cubicBezTo>
                              <a:cubicBezTo>
                                <a:pt x="39" y="0"/>
                                <a:pt x="44" y="0"/>
                                <a:pt x="48" y="0"/>
                              </a:cubicBezTo>
                              <a:cubicBezTo>
                                <a:pt x="62" y="0"/>
                                <a:pt x="74" y="8"/>
                                <a:pt x="74" y="21"/>
                              </a:cubicBezTo>
                              <a:cubicBezTo>
                                <a:pt x="74" y="95"/>
                                <a:pt x="74" y="95"/>
                                <a:pt x="74" y="95"/>
                              </a:cubicBezTo>
                              <a:cubicBezTo>
                                <a:pt x="48" y="95"/>
                                <a:pt x="48" y="95"/>
                                <a:pt x="48" y="95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35" y="17"/>
                              </a:cubicBezTo>
                              <a:cubicBezTo>
                                <a:pt x="26" y="17"/>
                                <a:pt x="26" y="21"/>
                                <a:pt x="26" y="29"/>
                              </a:cubicBezTo>
                              <a:cubicBezTo>
                                <a:pt x="26" y="95"/>
                                <a:pt x="26" y="95"/>
                                <a:pt x="26" y="95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6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3" name="Freeform 51"/>
                      <wps:cNvSpPr>
                        <a:spLocks noChangeArrowheads="1"/>
                      </wps:cNvSpPr>
                      <wps:spPr bwMode="auto">
                        <a:xfrm>
                          <a:off x="8439" y="1807"/>
                          <a:ext cx="70" cy="113"/>
                        </a:xfrm>
                        <a:custGeom>
                          <a:avLst/>
                          <a:gdLst>
                            <a:gd name="T0" fmla="*/ 80 w 81"/>
                            <a:gd name="T1" fmla="*/ 0 h 128"/>
                            <a:gd name="T2" fmla="*/ 80 w 81"/>
                            <a:gd name="T3" fmla="*/ 0 h 128"/>
                            <a:gd name="T4" fmla="*/ 80 w 81"/>
                            <a:gd name="T5" fmla="*/ 95 h 128"/>
                            <a:gd name="T6" fmla="*/ 40 w 81"/>
                            <a:gd name="T7" fmla="*/ 127 h 128"/>
                            <a:gd name="T8" fmla="*/ 5 w 81"/>
                            <a:gd name="T9" fmla="*/ 98 h 128"/>
                            <a:gd name="T10" fmla="*/ 31 w 81"/>
                            <a:gd name="T11" fmla="*/ 98 h 128"/>
                            <a:gd name="T12" fmla="*/ 31 w 81"/>
                            <a:gd name="T13" fmla="*/ 110 h 128"/>
                            <a:gd name="T14" fmla="*/ 40 w 81"/>
                            <a:gd name="T15" fmla="*/ 115 h 128"/>
                            <a:gd name="T16" fmla="*/ 53 w 81"/>
                            <a:gd name="T17" fmla="*/ 98 h 128"/>
                            <a:gd name="T18" fmla="*/ 53 w 81"/>
                            <a:gd name="T19" fmla="*/ 82 h 128"/>
                            <a:gd name="T20" fmla="*/ 49 w 81"/>
                            <a:gd name="T21" fmla="*/ 82 h 128"/>
                            <a:gd name="T22" fmla="*/ 31 w 81"/>
                            <a:gd name="T23" fmla="*/ 90 h 128"/>
                            <a:gd name="T24" fmla="*/ 0 w 81"/>
                            <a:gd name="T25" fmla="*/ 46 h 128"/>
                            <a:gd name="T26" fmla="*/ 31 w 81"/>
                            <a:gd name="T27" fmla="*/ 0 h 128"/>
                            <a:gd name="T28" fmla="*/ 53 w 81"/>
                            <a:gd name="T29" fmla="*/ 13 h 128"/>
                            <a:gd name="T30" fmla="*/ 53 w 81"/>
                            <a:gd name="T31" fmla="*/ 13 h 128"/>
                            <a:gd name="T32" fmla="*/ 53 w 81"/>
                            <a:gd name="T33" fmla="*/ 0 h 128"/>
                            <a:gd name="T34" fmla="*/ 80 w 81"/>
                            <a:gd name="T35" fmla="*/ 0 h 128"/>
                            <a:gd name="T36" fmla="*/ 40 w 81"/>
                            <a:gd name="T37" fmla="*/ 76 h 128"/>
                            <a:gd name="T38" fmla="*/ 40 w 81"/>
                            <a:gd name="T39" fmla="*/ 76 h 128"/>
                            <a:gd name="T40" fmla="*/ 53 w 81"/>
                            <a:gd name="T41" fmla="*/ 48 h 128"/>
                            <a:gd name="T42" fmla="*/ 40 w 81"/>
                            <a:gd name="T43" fmla="*/ 19 h 128"/>
                            <a:gd name="T44" fmla="*/ 27 w 81"/>
                            <a:gd name="T45" fmla="*/ 51 h 128"/>
                            <a:gd name="T46" fmla="*/ 40 w 81"/>
                            <a:gd name="T47" fmla="*/ 76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1" h="128">
                              <a:moveTo>
                                <a:pt x="80" y="0"/>
                              </a:moveTo>
                              <a:lnTo>
                                <a:pt x="80" y="0"/>
                              </a:lnTo>
                              <a:cubicBezTo>
                                <a:pt x="80" y="95"/>
                                <a:pt x="80" y="95"/>
                                <a:pt x="80" y="95"/>
                              </a:cubicBezTo>
                              <a:cubicBezTo>
                                <a:pt x="80" y="102"/>
                                <a:pt x="80" y="127"/>
                                <a:pt x="40" y="127"/>
                              </a:cubicBezTo>
                              <a:cubicBezTo>
                                <a:pt x="23" y="127"/>
                                <a:pt x="5" y="123"/>
                                <a:pt x="5" y="98"/>
                              </a:cubicBezTo>
                              <a:cubicBezTo>
                                <a:pt x="31" y="98"/>
                                <a:pt x="31" y="98"/>
                                <a:pt x="31" y="98"/>
                              </a:cubicBezTo>
                              <a:cubicBezTo>
                                <a:pt x="31" y="102"/>
                                <a:pt x="31" y="107"/>
                                <a:pt x="31" y="110"/>
                              </a:cubicBezTo>
                              <a:cubicBezTo>
                                <a:pt x="36" y="110"/>
                                <a:pt x="36" y="115"/>
                                <a:pt x="40" y="115"/>
                              </a:cubicBezTo>
                              <a:cubicBezTo>
                                <a:pt x="49" y="115"/>
                                <a:pt x="53" y="107"/>
                                <a:pt x="53" y="98"/>
                              </a:cubicBezTo>
                              <a:cubicBezTo>
                                <a:pt x="53" y="82"/>
                                <a:pt x="53" y="82"/>
                                <a:pt x="53" y="82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cubicBezTo>
                                <a:pt x="49" y="86"/>
                                <a:pt x="40" y="90"/>
                                <a:pt x="31" y="90"/>
                              </a:cubicBezTo>
                              <a:cubicBezTo>
                                <a:pt x="0" y="90"/>
                                <a:pt x="0" y="66"/>
                                <a:pt x="0" y="46"/>
                              </a:cubicBezTo>
                              <a:cubicBezTo>
                                <a:pt x="0" y="25"/>
                                <a:pt x="0" y="0"/>
                                <a:pt x="31" y="0"/>
                              </a:cubicBezTo>
                              <a:cubicBezTo>
                                <a:pt x="40" y="0"/>
                                <a:pt x="49" y="4"/>
                                <a:pt x="53" y="13"/>
                              </a:cubicBezTo>
                              <a:lnTo>
                                <a:pt x="53" y="13"/>
                              </a:ln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lnTo>
                                <a:pt x="80" y="0"/>
                              </a:lnTo>
                              <a:close/>
                              <a:moveTo>
                                <a:pt x="40" y="76"/>
                              </a:moveTo>
                              <a:lnTo>
                                <a:pt x="40" y="76"/>
                              </a:lnTo>
                              <a:cubicBezTo>
                                <a:pt x="49" y="76"/>
                                <a:pt x="53" y="68"/>
                                <a:pt x="53" y="48"/>
                              </a:cubicBezTo>
                              <a:cubicBezTo>
                                <a:pt x="53" y="27"/>
                                <a:pt x="49" y="19"/>
                                <a:pt x="40" y="19"/>
                              </a:cubicBezTo>
                              <a:cubicBezTo>
                                <a:pt x="31" y="19"/>
                                <a:pt x="27" y="23"/>
                                <a:pt x="27" y="51"/>
                              </a:cubicBezTo>
                              <a:cubicBezTo>
                                <a:pt x="27" y="59"/>
                                <a:pt x="27" y="76"/>
                                <a:pt x="40" y="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4" name="Freeform 52"/>
                      <wps:cNvSpPr>
                        <a:spLocks noChangeArrowheads="1"/>
                      </wps:cNvSpPr>
                      <wps:spPr bwMode="auto">
                        <a:xfrm>
                          <a:off x="7373" y="1964"/>
                          <a:ext cx="83" cy="116"/>
                        </a:xfrm>
                        <a:custGeom>
                          <a:avLst/>
                          <a:gdLst>
                            <a:gd name="T0" fmla="*/ 62 w 94"/>
                            <a:gd name="T1" fmla="*/ 48 h 131"/>
                            <a:gd name="T2" fmla="*/ 62 w 94"/>
                            <a:gd name="T3" fmla="*/ 0 h 131"/>
                            <a:gd name="T4" fmla="*/ 93 w 94"/>
                            <a:gd name="T5" fmla="*/ 0 h 131"/>
                            <a:gd name="T6" fmla="*/ 93 w 94"/>
                            <a:gd name="T7" fmla="*/ 130 h 131"/>
                            <a:gd name="T8" fmla="*/ 62 w 94"/>
                            <a:gd name="T9" fmla="*/ 130 h 131"/>
                            <a:gd name="T10" fmla="*/ 62 w 94"/>
                            <a:gd name="T11" fmla="*/ 69 h 131"/>
                            <a:gd name="T12" fmla="*/ 31 w 94"/>
                            <a:gd name="T13" fmla="*/ 69 h 131"/>
                            <a:gd name="T14" fmla="*/ 31 w 94"/>
                            <a:gd name="T15" fmla="*/ 130 h 131"/>
                            <a:gd name="T16" fmla="*/ 0 w 94"/>
                            <a:gd name="T17" fmla="*/ 130 h 131"/>
                            <a:gd name="T18" fmla="*/ 0 w 94"/>
                            <a:gd name="T19" fmla="*/ 0 h 131"/>
                            <a:gd name="T20" fmla="*/ 31 w 94"/>
                            <a:gd name="T21" fmla="*/ 0 h 131"/>
                            <a:gd name="T22" fmla="*/ 31 w 94"/>
                            <a:gd name="T23" fmla="*/ 48 h 131"/>
                            <a:gd name="T24" fmla="*/ 62 w 94"/>
                            <a:gd name="T25" fmla="*/ 48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94" h="131">
                              <a:moveTo>
                                <a:pt x="62" y="48"/>
                              </a:moveTo>
                              <a:lnTo>
                                <a:pt x="62" y="0"/>
                              </a:lnTo>
                              <a:lnTo>
                                <a:pt x="93" y="0"/>
                              </a:lnTo>
                              <a:lnTo>
                                <a:pt x="93" y="130"/>
                              </a:lnTo>
                              <a:lnTo>
                                <a:pt x="62" y="130"/>
                              </a:lnTo>
                              <a:lnTo>
                                <a:pt x="62" y="69"/>
                              </a:lnTo>
                              <a:lnTo>
                                <a:pt x="31" y="69"/>
                              </a:lnTo>
                              <a:lnTo>
                                <a:pt x="31" y="130"/>
                              </a:lnTo>
                              <a:lnTo>
                                <a:pt x="0" y="130"/>
                              </a:lnTo>
                              <a:lnTo>
                                <a:pt x="0" y="0"/>
                              </a:lnTo>
                              <a:lnTo>
                                <a:pt x="31" y="0"/>
                              </a:lnTo>
                              <a:lnTo>
                                <a:pt x="31" y="48"/>
                              </a:lnTo>
                              <a:lnTo>
                                <a:pt x="62" y="48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5" name="Freeform 53"/>
                      <wps:cNvSpPr>
                        <a:spLocks noChangeArrowheads="1"/>
                      </wps:cNvSpPr>
                      <wps:spPr bwMode="auto">
                        <a:xfrm>
                          <a:off x="7476" y="1997"/>
                          <a:ext cx="70" cy="83"/>
                        </a:xfrm>
                        <a:custGeom>
                          <a:avLst/>
                          <a:gdLst>
                            <a:gd name="T0" fmla="*/ 27 w 81"/>
                            <a:gd name="T1" fmla="*/ 49 h 94"/>
                            <a:gd name="T2" fmla="*/ 27 w 81"/>
                            <a:gd name="T3" fmla="*/ 49 h 94"/>
                            <a:gd name="T4" fmla="*/ 40 w 81"/>
                            <a:gd name="T5" fmla="*/ 77 h 94"/>
                            <a:gd name="T6" fmla="*/ 53 w 81"/>
                            <a:gd name="T7" fmla="*/ 61 h 94"/>
                            <a:gd name="T8" fmla="*/ 80 w 81"/>
                            <a:gd name="T9" fmla="*/ 61 h 94"/>
                            <a:gd name="T10" fmla="*/ 66 w 81"/>
                            <a:gd name="T11" fmla="*/ 85 h 94"/>
                            <a:gd name="T12" fmla="*/ 40 w 81"/>
                            <a:gd name="T13" fmla="*/ 93 h 94"/>
                            <a:gd name="T14" fmla="*/ 0 w 81"/>
                            <a:gd name="T15" fmla="*/ 44 h 94"/>
                            <a:gd name="T16" fmla="*/ 40 w 81"/>
                            <a:gd name="T17" fmla="*/ 0 h 94"/>
                            <a:gd name="T18" fmla="*/ 80 w 81"/>
                            <a:gd name="T19" fmla="*/ 49 h 94"/>
                            <a:gd name="T20" fmla="*/ 27 w 81"/>
                            <a:gd name="T21" fmla="*/ 49 h 94"/>
                            <a:gd name="T22" fmla="*/ 53 w 81"/>
                            <a:gd name="T23" fmla="*/ 36 h 94"/>
                            <a:gd name="T24" fmla="*/ 53 w 81"/>
                            <a:gd name="T25" fmla="*/ 36 h 94"/>
                            <a:gd name="T26" fmla="*/ 40 w 81"/>
                            <a:gd name="T27" fmla="*/ 16 h 94"/>
                            <a:gd name="T28" fmla="*/ 27 w 81"/>
                            <a:gd name="T29" fmla="*/ 36 h 94"/>
                            <a:gd name="T30" fmla="*/ 53 w 81"/>
                            <a:gd name="T31" fmla="*/ 3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1"/>
                                <a:pt x="27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61"/>
                              </a:cubicBezTo>
                              <a:cubicBezTo>
                                <a:pt x="80" y="61"/>
                                <a:pt x="80" y="61"/>
                                <a:pt x="80" y="61"/>
                              </a:cubicBezTo>
                              <a:cubicBezTo>
                                <a:pt x="80" y="69"/>
                                <a:pt x="76" y="77"/>
                                <a:pt x="66" y="85"/>
                              </a:cubicBezTo>
                              <a:cubicBezTo>
                                <a:pt x="62" y="89"/>
                                <a:pt x="53" y="93"/>
                                <a:pt x="40" y="93"/>
                              </a:cubicBezTo>
                              <a:cubicBezTo>
                                <a:pt x="4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4" y="0"/>
                                <a:pt x="40" y="0"/>
                              </a:cubicBezTo>
                              <a:cubicBezTo>
                                <a:pt x="75" y="0"/>
                                <a:pt x="80" y="20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6"/>
                              </a:moveTo>
                              <a:lnTo>
                                <a:pt x="53" y="36"/>
                              </a:lnTo>
                              <a:cubicBezTo>
                                <a:pt x="53" y="28"/>
                                <a:pt x="53" y="16"/>
                                <a:pt x="40" y="16"/>
                              </a:cubicBezTo>
                              <a:cubicBezTo>
                                <a:pt x="26" y="16"/>
                                <a:pt x="27" y="28"/>
                                <a:pt x="27" y="36"/>
                              </a:cubicBezTo>
                              <a:lnTo>
                                <a:pt x="5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6" name="Freeform 54"/>
                      <wps:cNvSpPr>
                        <a:spLocks noChangeArrowheads="1"/>
                      </wps:cNvSpPr>
                      <wps:spPr bwMode="auto">
                        <a:xfrm>
                          <a:off x="7562" y="1964"/>
                          <a:ext cx="71" cy="116"/>
                        </a:xfrm>
                        <a:custGeom>
                          <a:avLst/>
                          <a:gdLst>
                            <a:gd name="T0" fmla="*/ 0 w 80"/>
                            <a:gd name="T1" fmla="*/ 0 h 131"/>
                            <a:gd name="T2" fmla="*/ 0 w 80"/>
                            <a:gd name="T3" fmla="*/ 0 h 131"/>
                            <a:gd name="T4" fmla="*/ 31 w 80"/>
                            <a:gd name="T5" fmla="*/ 0 h 131"/>
                            <a:gd name="T6" fmla="*/ 31 w 80"/>
                            <a:gd name="T7" fmla="*/ 44 h 131"/>
                            <a:gd name="T8" fmla="*/ 31 w 80"/>
                            <a:gd name="T9" fmla="*/ 44 h 131"/>
                            <a:gd name="T10" fmla="*/ 53 w 80"/>
                            <a:gd name="T11" fmla="*/ 37 h 131"/>
                            <a:gd name="T12" fmla="*/ 79 w 80"/>
                            <a:gd name="T13" fmla="*/ 81 h 131"/>
                            <a:gd name="T14" fmla="*/ 53 w 80"/>
                            <a:gd name="T15" fmla="*/ 130 h 131"/>
                            <a:gd name="T16" fmla="*/ 26 w 80"/>
                            <a:gd name="T17" fmla="*/ 118 h 131"/>
                            <a:gd name="T18" fmla="*/ 26 w 80"/>
                            <a:gd name="T19" fmla="*/ 118 h 131"/>
                            <a:gd name="T20" fmla="*/ 26 w 80"/>
                            <a:gd name="T21" fmla="*/ 130 h 131"/>
                            <a:gd name="T22" fmla="*/ 0 w 80"/>
                            <a:gd name="T23" fmla="*/ 130 h 131"/>
                            <a:gd name="T24" fmla="*/ 0 w 80"/>
                            <a:gd name="T25" fmla="*/ 0 h 131"/>
                            <a:gd name="T26" fmla="*/ 53 w 80"/>
                            <a:gd name="T27" fmla="*/ 81 h 131"/>
                            <a:gd name="T28" fmla="*/ 53 w 80"/>
                            <a:gd name="T29" fmla="*/ 81 h 131"/>
                            <a:gd name="T30" fmla="*/ 40 w 80"/>
                            <a:gd name="T31" fmla="*/ 52 h 131"/>
                            <a:gd name="T32" fmla="*/ 31 w 80"/>
                            <a:gd name="T33" fmla="*/ 81 h 131"/>
                            <a:gd name="T34" fmla="*/ 40 w 80"/>
                            <a:gd name="T35" fmla="*/ 114 h 131"/>
                            <a:gd name="T36" fmla="*/ 53 w 80"/>
                            <a:gd name="T37" fmla="*/ 81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0" h="13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cubicBezTo>
                                <a:pt x="31" y="44"/>
                                <a:pt x="31" y="44"/>
                                <a:pt x="31" y="44"/>
                              </a:cubicBezTo>
                              <a:lnTo>
                                <a:pt x="31" y="44"/>
                              </a:lnTo>
                              <a:cubicBezTo>
                                <a:pt x="35" y="40"/>
                                <a:pt x="40" y="37"/>
                                <a:pt x="53" y="37"/>
                              </a:cubicBezTo>
                              <a:cubicBezTo>
                                <a:pt x="79" y="37"/>
                                <a:pt x="79" y="65"/>
                                <a:pt x="79" y="81"/>
                              </a:cubicBezTo>
                              <a:cubicBezTo>
                                <a:pt x="79" y="101"/>
                                <a:pt x="79" y="130"/>
                                <a:pt x="53" y="130"/>
                              </a:cubicBezTo>
                              <a:cubicBezTo>
                                <a:pt x="40" y="130"/>
                                <a:pt x="31" y="126"/>
                                <a:pt x="26" y="118"/>
                              </a:cubicBezTo>
                              <a:lnTo>
                                <a:pt x="26" y="118"/>
                              </a:lnTo>
                              <a:cubicBezTo>
                                <a:pt x="26" y="130"/>
                                <a:pt x="26" y="130"/>
                                <a:pt x="26" y="130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53" y="81"/>
                              </a:moveTo>
                              <a:lnTo>
                                <a:pt x="53" y="81"/>
                              </a:lnTo>
                              <a:cubicBezTo>
                                <a:pt x="53" y="65"/>
                                <a:pt x="53" y="52"/>
                                <a:pt x="40" y="52"/>
                              </a:cubicBezTo>
                              <a:cubicBezTo>
                                <a:pt x="26" y="52"/>
                                <a:pt x="31" y="65"/>
                                <a:pt x="31" y="81"/>
                              </a:cubicBezTo>
                              <a:cubicBezTo>
                                <a:pt x="31" y="106"/>
                                <a:pt x="31" y="114"/>
                                <a:pt x="40" y="114"/>
                              </a:cubicBezTo>
                              <a:cubicBezTo>
                                <a:pt x="48" y="114"/>
                                <a:pt x="53" y="106"/>
                                <a:pt x="53" y="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7" name="Freeform 55"/>
                      <wps:cNvSpPr>
                        <a:spLocks noChangeArrowheads="1"/>
                      </wps:cNvSpPr>
                      <wps:spPr bwMode="auto">
                        <a:xfrm>
                          <a:off x="7650" y="1997"/>
                          <a:ext cx="70" cy="83"/>
                        </a:xfrm>
                        <a:custGeom>
                          <a:avLst/>
                          <a:gdLst>
                            <a:gd name="T0" fmla="*/ 27 w 81"/>
                            <a:gd name="T1" fmla="*/ 49 h 94"/>
                            <a:gd name="T2" fmla="*/ 27 w 81"/>
                            <a:gd name="T3" fmla="*/ 49 h 94"/>
                            <a:gd name="T4" fmla="*/ 40 w 81"/>
                            <a:gd name="T5" fmla="*/ 77 h 94"/>
                            <a:gd name="T6" fmla="*/ 53 w 81"/>
                            <a:gd name="T7" fmla="*/ 61 h 94"/>
                            <a:gd name="T8" fmla="*/ 80 w 81"/>
                            <a:gd name="T9" fmla="*/ 61 h 94"/>
                            <a:gd name="T10" fmla="*/ 66 w 81"/>
                            <a:gd name="T11" fmla="*/ 85 h 94"/>
                            <a:gd name="T12" fmla="*/ 40 w 81"/>
                            <a:gd name="T13" fmla="*/ 93 h 94"/>
                            <a:gd name="T14" fmla="*/ 0 w 81"/>
                            <a:gd name="T15" fmla="*/ 44 h 94"/>
                            <a:gd name="T16" fmla="*/ 40 w 81"/>
                            <a:gd name="T17" fmla="*/ 0 h 94"/>
                            <a:gd name="T18" fmla="*/ 80 w 81"/>
                            <a:gd name="T19" fmla="*/ 49 h 94"/>
                            <a:gd name="T20" fmla="*/ 27 w 81"/>
                            <a:gd name="T21" fmla="*/ 49 h 94"/>
                            <a:gd name="T22" fmla="*/ 53 w 81"/>
                            <a:gd name="T23" fmla="*/ 36 h 94"/>
                            <a:gd name="T24" fmla="*/ 53 w 81"/>
                            <a:gd name="T25" fmla="*/ 36 h 94"/>
                            <a:gd name="T26" fmla="*/ 40 w 81"/>
                            <a:gd name="T27" fmla="*/ 16 h 94"/>
                            <a:gd name="T28" fmla="*/ 27 w 81"/>
                            <a:gd name="T29" fmla="*/ 36 h 94"/>
                            <a:gd name="T30" fmla="*/ 53 w 81"/>
                            <a:gd name="T31" fmla="*/ 3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1"/>
                                <a:pt x="27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61"/>
                              </a:cubicBezTo>
                              <a:cubicBezTo>
                                <a:pt x="80" y="61"/>
                                <a:pt x="80" y="61"/>
                                <a:pt x="80" y="61"/>
                              </a:cubicBezTo>
                              <a:cubicBezTo>
                                <a:pt x="80" y="69"/>
                                <a:pt x="75" y="77"/>
                                <a:pt x="66" y="85"/>
                              </a:cubicBezTo>
                              <a:cubicBezTo>
                                <a:pt x="62" y="89"/>
                                <a:pt x="53" y="93"/>
                                <a:pt x="40" y="93"/>
                              </a:cubicBezTo>
                              <a:cubicBezTo>
                                <a:pt x="5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5" y="0"/>
                                <a:pt x="40" y="0"/>
                              </a:cubicBezTo>
                              <a:cubicBezTo>
                                <a:pt x="75" y="0"/>
                                <a:pt x="80" y="20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6"/>
                              </a:moveTo>
                              <a:lnTo>
                                <a:pt x="53" y="36"/>
                              </a:lnTo>
                              <a:cubicBezTo>
                                <a:pt x="53" y="28"/>
                                <a:pt x="53" y="16"/>
                                <a:pt x="40" y="16"/>
                              </a:cubicBezTo>
                              <a:cubicBezTo>
                                <a:pt x="27" y="16"/>
                                <a:pt x="27" y="28"/>
                                <a:pt x="27" y="36"/>
                              </a:cubicBezTo>
                              <a:lnTo>
                                <a:pt x="5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8" name="Freeform 56"/>
                      <wps:cNvSpPr>
                        <a:spLocks noChangeArrowheads="1"/>
                      </wps:cNvSpPr>
                      <wps:spPr bwMode="auto">
                        <a:xfrm>
                          <a:off x="7728" y="1975"/>
                          <a:ext cx="47" cy="105"/>
                        </a:xfrm>
                        <a:custGeom>
                          <a:avLst/>
                          <a:gdLst>
                            <a:gd name="T0" fmla="*/ 0 w 54"/>
                            <a:gd name="T1" fmla="*/ 25 h 119"/>
                            <a:gd name="T2" fmla="*/ 0 w 54"/>
                            <a:gd name="T3" fmla="*/ 25 h 119"/>
                            <a:gd name="T4" fmla="*/ 9 w 54"/>
                            <a:gd name="T5" fmla="*/ 25 h 119"/>
                            <a:gd name="T6" fmla="*/ 9 w 54"/>
                            <a:gd name="T7" fmla="*/ 12 h 119"/>
                            <a:gd name="T8" fmla="*/ 40 w 54"/>
                            <a:gd name="T9" fmla="*/ 0 h 119"/>
                            <a:gd name="T10" fmla="*/ 40 w 54"/>
                            <a:gd name="T11" fmla="*/ 25 h 119"/>
                            <a:gd name="T12" fmla="*/ 53 w 54"/>
                            <a:gd name="T13" fmla="*/ 25 h 119"/>
                            <a:gd name="T14" fmla="*/ 53 w 54"/>
                            <a:gd name="T15" fmla="*/ 41 h 119"/>
                            <a:gd name="T16" fmla="*/ 40 w 54"/>
                            <a:gd name="T17" fmla="*/ 41 h 119"/>
                            <a:gd name="T18" fmla="*/ 40 w 54"/>
                            <a:gd name="T19" fmla="*/ 89 h 119"/>
                            <a:gd name="T20" fmla="*/ 49 w 54"/>
                            <a:gd name="T21" fmla="*/ 102 h 119"/>
                            <a:gd name="T22" fmla="*/ 53 w 54"/>
                            <a:gd name="T23" fmla="*/ 102 h 119"/>
                            <a:gd name="T24" fmla="*/ 53 w 54"/>
                            <a:gd name="T25" fmla="*/ 118 h 119"/>
                            <a:gd name="T26" fmla="*/ 36 w 54"/>
                            <a:gd name="T27" fmla="*/ 118 h 119"/>
                            <a:gd name="T28" fmla="*/ 9 w 54"/>
                            <a:gd name="T29" fmla="*/ 98 h 119"/>
                            <a:gd name="T30" fmla="*/ 9 w 54"/>
                            <a:gd name="T31" fmla="*/ 41 h 119"/>
                            <a:gd name="T32" fmla="*/ 0 w 54"/>
                            <a:gd name="T33" fmla="*/ 41 h 119"/>
                            <a:gd name="T34" fmla="*/ 0 w 54"/>
                            <a:gd name="T35" fmla="*/ 25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4" h="119">
                              <a:moveTo>
                                <a:pt x="0" y="25"/>
                              </a:moveTo>
                              <a:lnTo>
                                <a:pt x="0" y="25"/>
                              </a:lnTo>
                              <a:cubicBezTo>
                                <a:pt x="9" y="25"/>
                                <a:pt x="9" y="25"/>
                                <a:pt x="9" y="25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  <a:cubicBezTo>
                                <a:pt x="40" y="25"/>
                                <a:pt x="40" y="25"/>
                                <a:pt x="40" y="25"/>
                              </a:cubicBezTo>
                              <a:cubicBezTo>
                                <a:pt x="53" y="25"/>
                                <a:pt x="53" y="25"/>
                                <a:pt x="53" y="25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40" y="41"/>
                                <a:pt x="40" y="41"/>
                                <a:pt x="40" y="41"/>
                              </a:cubicBezTo>
                              <a:cubicBezTo>
                                <a:pt x="40" y="89"/>
                                <a:pt x="40" y="89"/>
                                <a:pt x="40" y="89"/>
                              </a:cubicBezTo>
                              <a:cubicBezTo>
                                <a:pt x="40" y="98"/>
                                <a:pt x="36" y="102"/>
                                <a:pt x="49" y="102"/>
                              </a:cubicBezTo>
                              <a:lnTo>
                                <a:pt x="53" y="102"/>
                              </a:lnTo>
                              <a:cubicBezTo>
                                <a:pt x="53" y="118"/>
                                <a:pt x="53" y="118"/>
                                <a:pt x="53" y="118"/>
                              </a:cubicBezTo>
                              <a:cubicBezTo>
                                <a:pt x="49" y="118"/>
                                <a:pt x="45" y="118"/>
                                <a:pt x="36" y="118"/>
                              </a:cubicBezTo>
                              <a:cubicBezTo>
                                <a:pt x="14" y="118"/>
                                <a:pt x="9" y="102"/>
                                <a:pt x="9" y="98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lnTo>
                                <a:pt x="0" y="25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9" name="Freeform 57"/>
                      <wps:cNvSpPr>
                        <a:spLocks noChangeArrowheads="1"/>
                      </wps:cNvSpPr>
                      <wps:spPr bwMode="auto">
                        <a:xfrm>
                          <a:off x="7784" y="1997"/>
                          <a:ext cx="71" cy="83"/>
                        </a:xfrm>
                        <a:custGeom>
                          <a:avLst/>
                          <a:gdLst>
                            <a:gd name="T0" fmla="*/ 27 w 81"/>
                            <a:gd name="T1" fmla="*/ 49 h 94"/>
                            <a:gd name="T2" fmla="*/ 27 w 81"/>
                            <a:gd name="T3" fmla="*/ 49 h 94"/>
                            <a:gd name="T4" fmla="*/ 40 w 81"/>
                            <a:gd name="T5" fmla="*/ 77 h 94"/>
                            <a:gd name="T6" fmla="*/ 53 w 81"/>
                            <a:gd name="T7" fmla="*/ 61 h 94"/>
                            <a:gd name="T8" fmla="*/ 80 w 81"/>
                            <a:gd name="T9" fmla="*/ 61 h 94"/>
                            <a:gd name="T10" fmla="*/ 70 w 81"/>
                            <a:gd name="T11" fmla="*/ 85 h 94"/>
                            <a:gd name="T12" fmla="*/ 40 w 81"/>
                            <a:gd name="T13" fmla="*/ 93 h 94"/>
                            <a:gd name="T14" fmla="*/ 0 w 81"/>
                            <a:gd name="T15" fmla="*/ 44 h 94"/>
                            <a:gd name="T16" fmla="*/ 40 w 81"/>
                            <a:gd name="T17" fmla="*/ 0 h 94"/>
                            <a:gd name="T18" fmla="*/ 80 w 81"/>
                            <a:gd name="T19" fmla="*/ 49 h 94"/>
                            <a:gd name="T20" fmla="*/ 27 w 81"/>
                            <a:gd name="T21" fmla="*/ 49 h 94"/>
                            <a:gd name="T22" fmla="*/ 55 w 81"/>
                            <a:gd name="T23" fmla="*/ 36 h 94"/>
                            <a:gd name="T24" fmla="*/ 55 w 81"/>
                            <a:gd name="T25" fmla="*/ 36 h 94"/>
                            <a:gd name="T26" fmla="*/ 42 w 81"/>
                            <a:gd name="T27" fmla="*/ 16 h 94"/>
                            <a:gd name="T28" fmla="*/ 29 w 81"/>
                            <a:gd name="T29" fmla="*/ 36 h 94"/>
                            <a:gd name="T30" fmla="*/ 55 w 81"/>
                            <a:gd name="T31" fmla="*/ 36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1"/>
                                <a:pt x="27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61"/>
                              </a:cubicBezTo>
                              <a:cubicBezTo>
                                <a:pt x="80" y="61"/>
                                <a:pt x="80" y="61"/>
                                <a:pt x="80" y="61"/>
                              </a:cubicBezTo>
                              <a:cubicBezTo>
                                <a:pt x="80" y="69"/>
                                <a:pt x="75" y="77"/>
                                <a:pt x="70" y="85"/>
                              </a:cubicBezTo>
                              <a:cubicBezTo>
                                <a:pt x="62" y="89"/>
                                <a:pt x="53" y="93"/>
                                <a:pt x="40" y="93"/>
                              </a:cubicBezTo>
                              <a:cubicBezTo>
                                <a:pt x="5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5" y="0"/>
                                <a:pt x="40" y="0"/>
                              </a:cubicBezTo>
                              <a:cubicBezTo>
                                <a:pt x="75" y="0"/>
                                <a:pt x="80" y="20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6"/>
                              </a:moveTo>
                              <a:lnTo>
                                <a:pt x="55" y="36"/>
                              </a:lnTo>
                              <a:cubicBezTo>
                                <a:pt x="55" y="28"/>
                                <a:pt x="55" y="16"/>
                                <a:pt x="42" y="16"/>
                              </a:cubicBezTo>
                              <a:cubicBezTo>
                                <a:pt x="29" y="16"/>
                                <a:pt x="29" y="28"/>
                                <a:pt x="29" y="36"/>
                              </a:cubicBezTo>
                              <a:lnTo>
                                <a:pt x="55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0" name="Freeform 58"/>
                      <wps:cNvSpPr>
                        <a:spLocks noChangeArrowheads="1"/>
                      </wps:cNvSpPr>
                      <wps:spPr bwMode="auto">
                        <a:xfrm>
                          <a:off x="7871" y="1997"/>
                          <a:ext cx="70" cy="83"/>
                        </a:xfrm>
                        <a:custGeom>
                          <a:avLst/>
                          <a:gdLst>
                            <a:gd name="T0" fmla="*/ 53 w 81"/>
                            <a:gd name="T1" fmla="*/ 32 h 94"/>
                            <a:gd name="T2" fmla="*/ 53 w 81"/>
                            <a:gd name="T3" fmla="*/ 32 h 94"/>
                            <a:gd name="T4" fmla="*/ 40 w 81"/>
                            <a:gd name="T5" fmla="*/ 16 h 94"/>
                            <a:gd name="T6" fmla="*/ 27 w 81"/>
                            <a:gd name="T7" fmla="*/ 44 h 94"/>
                            <a:gd name="T8" fmla="*/ 40 w 81"/>
                            <a:gd name="T9" fmla="*/ 77 h 94"/>
                            <a:gd name="T10" fmla="*/ 53 w 81"/>
                            <a:gd name="T11" fmla="*/ 56 h 94"/>
                            <a:gd name="T12" fmla="*/ 80 w 81"/>
                            <a:gd name="T13" fmla="*/ 56 h 94"/>
                            <a:gd name="T14" fmla="*/ 40 w 81"/>
                            <a:gd name="T15" fmla="*/ 93 h 94"/>
                            <a:gd name="T16" fmla="*/ 0 w 81"/>
                            <a:gd name="T17" fmla="*/ 44 h 94"/>
                            <a:gd name="T18" fmla="*/ 40 w 81"/>
                            <a:gd name="T19" fmla="*/ 0 h 94"/>
                            <a:gd name="T20" fmla="*/ 80 w 81"/>
                            <a:gd name="T21" fmla="*/ 32 h 94"/>
                            <a:gd name="T22" fmla="*/ 53 w 81"/>
                            <a:gd name="T23" fmla="*/ 3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1" h="94">
                              <a:moveTo>
                                <a:pt x="53" y="32"/>
                              </a:moveTo>
                              <a:lnTo>
                                <a:pt x="53" y="32"/>
                              </a:lnTo>
                              <a:cubicBezTo>
                                <a:pt x="53" y="20"/>
                                <a:pt x="49" y="16"/>
                                <a:pt x="40" y="16"/>
                              </a:cubicBezTo>
                              <a:cubicBezTo>
                                <a:pt x="27" y="16"/>
                                <a:pt x="27" y="24"/>
                                <a:pt x="27" y="44"/>
                              </a:cubicBezTo>
                              <a:cubicBezTo>
                                <a:pt x="27" y="73"/>
                                <a:pt x="31" y="77"/>
                                <a:pt x="40" y="77"/>
                              </a:cubicBezTo>
                              <a:cubicBezTo>
                                <a:pt x="49" y="77"/>
                                <a:pt x="53" y="69"/>
                                <a:pt x="53" y="56"/>
                              </a:cubicBezTo>
                              <a:cubicBezTo>
                                <a:pt x="80" y="56"/>
                                <a:pt x="80" y="56"/>
                                <a:pt x="80" y="56"/>
                              </a:cubicBezTo>
                              <a:cubicBezTo>
                                <a:pt x="80" y="81"/>
                                <a:pt x="66" y="93"/>
                                <a:pt x="40" y="93"/>
                              </a:cubicBezTo>
                              <a:cubicBezTo>
                                <a:pt x="4" y="93"/>
                                <a:pt x="0" y="73"/>
                                <a:pt x="0" y="44"/>
                              </a:cubicBezTo>
                              <a:cubicBezTo>
                                <a:pt x="0" y="20"/>
                                <a:pt x="4" y="0"/>
                                <a:pt x="40" y="0"/>
                              </a:cubicBezTo>
                              <a:cubicBezTo>
                                <a:pt x="66" y="0"/>
                                <a:pt x="80" y="7"/>
                                <a:pt x="80" y="32"/>
                              </a:cubicBezTo>
                              <a:lnTo>
                                <a:pt x="53" y="3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Freeform 59"/>
                      <wps:cNvSpPr>
                        <a:spLocks noChangeArrowheads="1"/>
                      </wps:cNvSpPr>
                      <wps:spPr bwMode="auto">
                        <a:xfrm>
                          <a:off x="7963" y="1964"/>
                          <a:ext cx="65" cy="116"/>
                        </a:xfrm>
                        <a:custGeom>
                          <a:avLst/>
                          <a:gdLst>
                            <a:gd name="T0" fmla="*/ 44 w 75"/>
                            <a:gd name="T1" fmla="*/ 130 h 131"/>
                            <a:gd name="T2" fmla="*/ 44 w 75"/>
                            <a:gd name="T3" fmla="*/ 130 h 131"/>
                            <a:gd name="T4" fmla="*/ 44 w 75"/>
                            <a:gd name="T5" fmla="*/ 65 h 131"/>
                            <a:gd name="T6" fmla="*/ 35 w 75"/>
                            <a:gd name="T7" fmla="*/ 52 h 131"/>
                            <a:gd name="T8" fmla="*/ 27 w 75"/>
                            <a:gd name="T9" fmla="*/ 65 h 131"/>
                            <a:gd name="T10" fmla="*/ 27 w 75"/>
                            <a:gd name="T11" fmla="*/ 130 h 131"/>
                            <a:gd name="T12" fmla="*/ 0 w 75"/>
                            <a:gd name="T13" fmla="*/ 130 h 131"/>
                            <a:gd name="T14" fmla="*/ 0 w 75"/>
                            <a:gd name="T15" fmla="*/ 0 h 131"/>
                            <a:gd name="T16" fmla="*/ 27 w 75"/>
                            <a:gd name="T17" fmla="*/ 0 h 131"/>
                            <a:gd name="T18" fmla="*/ 27 w 75"/>
                            <a:gd name="T19" fmla="*/ 48 h 131"/>
                            <a:gd name="T20" fmla="*/ 27 w 75"/>
                            <a:gd name="T21" fmla="*/ 48 h 131"/>
                            <a:gd name="T22" fmla="*/ 35 w 75"/>
                            <a:gd name="T23" fmla="*/ 37 h 131"/>
                            <a:gd name="T24" fmla="*/ 48 w 75"/>
                            <a:gd name="T25" fmla="*/ 37 h 131"/>
                            <a:gd name="T26" fmla="*/ 74 w 75"/>
                            <a:gd name="T27" fmla="*/ 57 h 131"/>
                            <a:gd name="T28" fmla="*/ 74 w 75"/>
                            <a:gd name="T29" fmla="*/ 130 h 131"/>
                            <a:gd name="T30" fmla="*/ 44 w 75"/>
                            <a:gd name="T31" fmla="*/ 13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131">
                              <a:moveTo>
                                <a:pt x="44" y="130"/>
                              </a:moveTo>
                              <a:lnTo>
                                <a:pt x="44" y="130"/>
                              </a:lnTo>
                              <a:cubicBezTo>
                                <a:pt x="44" y="65"/>
                                <a:pt x="44" y="65"/>
                                <a:pt x="44" y="65"/>
                              </a:cubicBezTo>
                              <a:cubicBezTo>
                                <a:pt x="44" y="57"/>
                                <a:pt x="44" y="52"/>
                                <a:pt x="35" y="52"/>
                              </a:cubicBezTo>
                              <a:cubicBezTo>
                                <a:pt x="27" y="52"/>
                                <a:pt x="27" y="57"/>
                                <a:pt x="27" y="65"/>
                              </a:cubicBezTo>
                              <a:cubicBezTo>
                                <a:pt x="27" y="130"/>
                                <a:pt x="27" y="130"/>
                                <a:pt x="27" y="130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48"/>
                                <a:pt x="27" y="48"/>
                                <a:pt x="27" y="48"/>
                              </a:cubicBezTo>
                              <a:lnTo>
                                <a:pt x="27" y="48"/>
                              </a:lnTo>
                              <a:cubicBezTo>
                                <a:pt x="27" y="44"/>
                                <a:pt x="31" y="40"/>
                                <a:pt x="35" y="37"/>
                              </a:cubicBezTo>
                              <a:cubicBezTo>
                                <a:pt x="39" y="37"/>
                                <a:pt x="44" y="37"/>
                                <a:pt x="48" y="37"/>
                              </a:cubicBezTo>
                              <a:cubicBezTo>
                                <a:pt x="62" y="37"/>
                                <a:pt x="74" y="44"/>
                                <a:pt x="74" y="57"/>
                              </a:cubicBezTo>
                              <a:cubicBezTo>
                                <a:pt x="74" y="130"/>
                                <a:pt x="74" y="130"/>
                                <a:pt x="74" y="130"/>
                              </a:cubicBezTo>
                              <a:lnTo>
                                <a:pt x="44" y="13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2" name="Freeform 60"/>
                      <wps:cNvSpPr>
                        <a:spLocks noChangeArrowheads="1"/>
                      </wps:cNvSpPr>
                      <wps:spPr bwMode="auto">
                        <a:xfrm>
                          <a:off x="8049" y="1997"/>
                          <a:ext cx="66" cy="83"/>
                        </a:xfrm>
                        <a:custGeom>
                          <a:avLst/>
                          <a:gdLst>
                            <a:gd name="T0" fmla="*/ 27 w 76"/>
                            <a:gd name="T1" fmla="*/ 12 h 94"/>
                            <a:gd name="T2" fmla="*/ 27 w 76"/>
                            <a:gd name="T3" fmla="*/ 12 h 94"/>
                            <a:gd name="T4" fmla="*/ 27 w 76"/>
                            <a:gd name="T5" fmla="*/ 12 h 94"/>
                            <a:gd name="T6" fmla="*/ 35 w 76"/>
                            <a:gd name="T7" fmla="*/ 0 h 94"/>
                            <a:gd name="T8" fmla="*/ 49 w 76"/>
                            <a:gd name="T9" fmla="*/ 0 h 94"/>
                            <a:gd name="T10" fmla="*/ 75 w 76"/>
                            <a:gd name="T11" fmla="*/ 20 h 94"/>
                            <a:gd name="T12" fmla="*/ 75 w 76"/>
                            <a:gd name="T13" fmla="*/ 93 h 94"/>
                            <a:gd name="T14" fmla="*/ 44 w 76"/>
                            <a:gd name="T15" fmla="*/ 93 h 94"/>
                            <a:gd name="T16" fmla="*/ 44 w 76"/>
                            <a:gd name="T17" fmla="*/ 28 h 94"/>
                            <a:gd name="T18" fmla="*/ 35 w 76"/>
                            <a:gd name="T19" fmla="*/ 16 h 94"/>
                            <a:gd name="T20" fmla="*/ 27 w 76"/>
                            <a:gd name="T21" fmla="*/ 28 h 94"/>
                            <a:gd name="T22" fmla="*/ 27 w 76"/>
                            <a:gd name="T23" fmla="*/ 93 h 94"/>
                            <a:gd name="T24" fmla="*/ 0 w 76"/>
                            <a:gd name="T25" fmla="*/ 93 h 94"/>
                            <a:gd name="T26" fmla="*/ 0 w 76"/>
                            <a:gd name="T27" fmla="*/ 0 h 94"/>
                            <a:gd name="T28" fmla="*/ 27 w 76"/>
                            <a:gd name="T29" fmla="*/ 0 h 94"/>
                            <a:gd name="T30" fmla="*/ 27 w 76"/>
                            <a:gd name="T31" fmla="*/ 1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4">
                              <a:moveTo>
                                <a:pt x="27" y="12"/>
                              </a:moveTo>
                              <a:lnTo>
                                <a:pt x="27" y="12"/>
                              </a:lnTo>
                              <a:lnTo>
                                <a:pt x="27" y="12"/>
                              </a:lnTo>
                              <a:cubicBezTo>
                                <a:pt x="27" y="7"/>
                                <a:pt x="31" y="3"/>
                                <a:pt x="35" y="0"/>
                              </a:cubicBezTo>
                              <a:cubicBezTo>
                                <a:pt x="39" y="0"/>
                                <a:pt x="44" y="0"/>
                                <a:pt x="49" y="0"/>
                              </a:cubicBezTo>
                              <a:cubicBezTo>
                                <a:pt x="62" y="0"/>
                                <a:pt x="75" y="7"/>
                                <a:pt x="75" y="20"/>
                              </a:cubicBezTo>
                              <a:cubicBezTo>
                                <a:pt x="75" y="93"/>
                                <a:pt x="75" y="93"/>
                                <a:pt x="75" y="93"/>
                              </a:cubicBezTo>
                              <a:cubicBezTo>
                                <a:pt x="44" y="93"/>
                                <a:pt x="44" y="93"/>
                                <a:pt x="44" y="93"/>
                              </a:cubicBezTo>
                              <a:cubicBezTo>
                                <a:pt x="44" y="28"/>
                                <a:pt x="44" y="28"/>
                                <a:pt x="44" y="28"/>
                              </a:cubicBezTo>
                              <a:cubicBezTo>
                                <a:pt x="44" y="20"/>
                                <a:pt x="44" y="16"/>
                                <a:pt x="35" y="16"/>
                              </a:cubicBezTo>
                              <a:cubicBezTo>
                                <a:pt x="26" y="16"/>
                                <a:pt x="27" y="20"/>
                                <a:pt x="27" y="28"/>
                              </a:cubicBezTo>
                              <a:cubicBezTo>
                                <a:pt x="27" y="93"/>
                                <a:pt x="27" y="93"/>
                                <a:pt x="27" y="93"/>
                              </a:cubicBezTo>
                              <a:cubicBezTo>
                                <a:pt x="0" y="93"/>
                                <a:pt x="0" y="93"/>
                                <a:pt x="0" y="93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lnTo>
                                <a:pt x="27" y="1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3" name="Freeform 61"/>
                      <wps:cNvSpPr>
                        <a:spLocks noChangeArrowheads="1"/>
                      </wps:cNvSpPr>
                      <wps:spPr bwMode="auto">
                        <a:xfrm>
                          <a:off x="8135" y="1964"/>
                          <a:ext cx="23" cy="116"/>
                        </a:xfrm>
                        <a:custGeom>
                          <a:avLst/>
                          <a:gdLst>
                            <a:gd name="T0" fmla="*/ 27 w 28"/>
                            <a:gd name="T1" fmla="*/ 0 h 131"/>
                            <a:gd name="T2" fmla="*/ 27 w 28"/>
                            <a:gd name="T3" fmla="*/ 20 h 131"/>
                            <a:gd name="T4" fmla="*/ 0 w 28"/>
                            <a:gd name="T5" fmla="*/ 20 h 131"/>
                            <a:gd name="T6" fmla="*/ 0 w 28"/>
                            <a:gd name="T7" fmla="*/ 0 h 131"/>
                            <a:gd name="T8" fmla="*/ 27 w 28"/>
                            <a:gd name="T9" fmla="*/ 0 h 131"/>
                            <a:gd name="T10" fmla="*/ 27 w 28"/>
                            <a:gd name="T11" fmla="*/ 130 h 131"/>
                            <a:gd name="T12" fmla="*/ 0 w 28"/>
                            <a:gd name="T13" fmla="*/ 130 h 131"/>
                            <a:gd name="T14" fmla="*/ 0 w 28"/>
                            <a:gd name="T15" fmla="*/ 37 h 131"/>
                            <a:gd name="T16" fmla="*/ 27 w 28"/>
                            <a:gd name="T17" fmla="*/ 37 h 131"/>
                            <a:gd name="T18" fmla="*/ 27 w 28"/>
                            <a:gd name="T19" fmla="*/ 13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" h="131">
                              <a:moveTo>
                                <a:pt x="27" y="0"/>
                              </a:moveTo>
                              <a:lnTo>
                                <a:pt x="27" y="2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27" y="130"/>
                              </a:moveTo>
                              <a:lnTo>
                                <a:pt x="0" y="130"/>
                              </a:lnTo>
                              <a:lnTo>
                                <a:pt x="0" y="37"/>
                              </a:lnTo>
                              <a:lnTo>
                                <a:pt x="27" y="37"/>
                              </a:lnTo>
                              <a:lnTo>
                                <a:pt x="27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4" name="Freeform 62"/>
                      <wps:cNvSpPr>
                        <a:spLocks noChangeArrowheads="1"/>
                      </wps:cNvSpPr>
                      <wps:spPr bwMode="auto">
                        <a:xfrm>
                          <a:off x="8183" y="1964"/>
                          <a:ext cx="74" cy="116"/>
                        </a:xfrm>
                        <a:custGeom>
                          <a:avLst/>
                          <a:gdLst>
                            <a:gd name="T0" fmla="*/ 0 w 85"/>
                            <a:gd name="T1" fmla="*/ 130 h 131"/>
                            <a:gd name="T2" fmla="*/ 0 w 85"/>
                            <a:gd name="T3" fmla="*/ 0 h 131"/>
                            <a:gd name="T4" fmla="*/ 27 w 85"/>
                            <a:gd name="T5" fmla="*/ 0 h 131"/>
                            <a:gd name="T6" fmla="*/ 27 w 85"/>
                            <a:gd name="T7" fmla="*/ 77 h 131"/>
                            <a:gd name="T8" fmla="*/ 27 w 85"/>
                            <a:gd name="T9" fmla="*/ 77 h 131"/>
                            <a:gd name="T10" fmla="*/ 53 w 85"/>
                            <a:gd name="T11" fmla="*/ 37 h 131"/>
                            <a:gd name="T12" fmla="*/ 80 w 85"/>
                            <a:gd name="T13" fmla="*/ 37 h 131"/>
                            <a:gd name="T14" fmla="*/ 53 w 85"/>
                            <a:gd name="T15" fmla="*/ 77 h 131"/>
                            <a:gd name="T16" fmla="*/ 84 w 85"/>
                            <a:gd name="T17" fmla="*/ 130 h 131"/>
                            <a:gd name="T18" fmla="*/ 53 w 85"/>
                            <a:gd name="T19" fmla="*/ 130 h 131"/>
                            <a:gd name="T20" fmla="*/ 27 w 85"/>
                            <a:gd name="T21" fmla="*/ 77 h 131"/>
                            <a:gd name="T22" fmla="*/ 27 w 85"/>
                            <a:gd name="T23" fmla="*/ 77 h 131"/>
                            <a:gd name="T24" fmla="*/ 27 w 85"/>
                            <a:gd name="T25" fmla="*/ 130 h 131"/>
                            <a:gd name="T26" fmla="*/ 0 w 85"/>
                            <a:gd name="T27" fmla="*/ 13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85" h="131">
                              <a:moveTo>
                                <a:pt x="0" y="130"/>
                              </a:move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27" y="77"/>
                              </a:lnTo>
                              <a:lnTo>
                                <a:pt x="27" y="77"/>
                              </a:lnTo>
                              <a:lnTo>
                                <a:pt x="53" y="37"/>
                              </a:lnTo>
                              <a:lnTo>
                                <a:pt x="80" y="37"/>
                              </a:lnTo>
                              <a:lnTo>
                                <a:pt x="53" y="77"/>
                              </a:lnTo>
                              <a:lnTo>
                                <a:pt x="84" y="130"/>
                              </a:lnTo>
                              <a:lnTo>
                                <a:pt x="53" y="130"/>
                              </a:lnTo>
                              <a:lnTo>
                                <a:pt x="27" y="77"/>
                              </a:lnTo>
                              <a:lnTo>
                                <a:pt x="27" y="77"/>
                              </a:lnTo>
                              <a:lnTo>
                                <a:pt x="27" y="130"/>
                              </a:lnTo>
                              <a:lnTo>
                                <a:pt x="0" y="13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5" name="Freeform 63"/>
                      <wps:cNvSpPr>
                        <a:spLocks noChangeArrowheads="1"/>
                      </wps:cNvSpPr>
                      <wps:spPr bwMode="auto">
                        <a:xfrm>
                          <a:off x="7373" y="2153"/>
                          <a:ext cx="62" cy="117"/>
                        </a:xfrm>
                        <a:custGeom>
                          <a:avLst/>
                          <a:gdLst>
                            <a:gd name="T0" fmla="*/ 0 w 72"/>
                            <a:gd name="T1" fmla="*/ 131 h 132"/>
                            <a:gd name="T2" fmla="*/ 0 w 72"/>
                            <a:gd name="T3" fmla="*/ 0 h 132"/>
                            <a:gd name="T4" fmla="*/ 27 w 72"/>
                            <a:gd name="T5" fmla="*/ 0 h 132"/>
                            <a:gd name="T6" fmla="*/ 27 w 72"/>
                            <a:gd name="T7" fmla="*/ 106 h 132"/>
                            <a:gd name="T8" fmla="*/ 71 w 72"/>
                            <a:gd name="T9" fmla="*/ 106 h 132"/>
                            <a:gd name="T10" fmla="*/ 71 w 72"/>
                            <a:gd name="T11" fmla="*/ 131 h 132"/>
                            <a:gd name="T12" fmla="*/ 0 w 72"/>
                            <a:gd name="T13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2" h="132">
                              <a:moveTo>
                                <a:pt x="0" y="131"/>
                              </a:move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27" y="106"/>
                              </a:lnTo>
                              <a:lnTo>
                                <a:pt x="71" y="106"/>
                              </a:lnTo>
                              <a:lnTo>
                                <a:pt x="71" y="131"/>
                              </a:lnTo>
                              <a:lnTo>
                                <a:pt x="0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6" name="Freeform 64"/>
                      <wps:cNvSpPr>
                        <a:spLocks noChangeArrowheads="1"/>
                      </wps:cNvSpPr>
                      <wps:spPr bwMode="auto">
                        <a:xfrm>
                          <a:off x="7445" y="2186"/>
                          <a:ext cx="70" cy="84"/>
                        </a:xfrm>
                        <a:custGeom>
                          <a:avLst/>
                          <a:gdLst>
                            <a:gd name="T0" fmla="*/ 80 w 81"/>
                            <a:gd name="T1" fmla="*/ 74 h 95"/>
                            <a:gd name="T2" fmla="*/ 80 w 81"/>
                            <a:gd name="T3" fmla="*/ 74 h 95"/>
                            <a:gd name="T4" fmla="*/ 80 w 81"/>
                            <a:gd name="T5" fmla="*/ 94 h 95"/>
                            <a:gd name="T6" fmla="*/ 53 w 81"/>
                            <a:gd name="T7" fmla="*/ 94 h 95"/>
                            <a:gd name="T8" fmla="*/ 53 w 81"/>
                            <a:gd name="T9" fmla="*/ 82 h 95"/>
                            <a:gd name="T10" fmla="*/ 53 w 81"/>
                            <a:gd name="T11" fmla="*/ 82 h 95"/>
                            <a:gd name="T12" fmla="*/ 27 w 81"/>
                            <a:gd name="T13" fmla="*/ 94 h 95"/>
                            <a:gd name="T14" fmla="*/ 0 w 81"/>
                            <a:gd name="T15" fmla="*/ 66 h 95"/>
                            <a:gd name="T16" fmla="*/ 53 w 81"/>
                            <a:gd name="T17" fmla="*/ 33 h 95"/>
                            <a:gd name="T18" fmla="*/ 53 w 81"/>
                            <a:gd name="T19" fmla="*/ 29 h 95"/>
                            <a:gd name="T20" fmla="*/ 39 w 81"/>
                            <a:gd name="T21" fmla="*/ 13 h 95"/>
                            <a:gd name="T22" fmla="*/ 31 w 81"/>
                            <a:gd name="T23" fmla="*/ 29 h 95"/>
                            <a:gd name="T24" fmla="*/ 4 w 81"/>
                            <a:gd name="T25" fmla="*/ 29 h 95"/>
                            <a:gd name="T26" fmla="*/ 13 w 81"/>
                            <a:gd name="T27" fmla="*/ 4 h 95"/>
                            <a:gd name="T28" fmla="*/ 39 w 81"/>
                            <a:gd name="T29" fmla="*/ 0 h 95"/>
                            <a:gd name="T30" fmla="*/ 80 w 81"/>
                            <a:gd name="T31" fmla="*/ 29 h 95"/>
                            <a:gd name="T32" fmla="*/ 80 w 81"/>
                            <a:gd name="T33" fmla="*/ 74 h 95"/>
                            <a:gd name="T34" fmla="*/ 27 w 81"/>
                            <a:gd name="T35" fmla="*/ 66 h 95"/>
                            <a:gd name="T36" fmla="*/ 27 w 81"/>
                            <a:gd name="T37" fmla="*/ 66 h 95"/>
                            <a:gd name="T38" fmla="*/ 39 w 81"/>
                            <a:gd name="T39" fmla="*/ 78 h 95"/>
                            <a:gd name="T40" fmla="*/ 53 w 81"/>
                            <a:gd name="T41" fmla="*/ 49 h 95"/>
                            <a:gd name="T42" fmla="*/ 27 w 81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80" y="74"/>
                              </a:moveTo>
                              <a:lnTo>
                                <a:pt x="80" y="74"/>
                              </a:lnTo>
                              <a:cubicBezTo>
                                <a:pt x="80" y="82"/>
                                <a:pt x="80" y="86"/>
                                <a:pt x="80" y="94"/>
                              </a:cubicBezTo>
                              <a:cubicBezTo>
                                <a:pt x="53" y="94"/>
                                <a:pt x="53" y="94"/>
                                <a:pt x="53" y="94"/>
                              </a:cubicBezTo>
                              <a:cubicBezTo>
                                <a:pt x="53" y="82"/>
                                <a:pt x="53" y="82"/>
                                <a:pt x="53" y="82"/>
                              </a:cubicBezTo>
                              <a:lnTo>
                                <a:pt x="53" y="82"/>
                              </a:lnTo>
                              <a:cubicBezTo>
                                <a:pt x="49" y="90"/>
                                <a:pt x="39" y="94"/>
                                <a:pt x="27" y="94"/>
                              </a:cubicBezTo>
                              <a:cubicBezTo>
                                <a:pt x="9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7" y="33"/>
                                <a:pt x="53" y="33"/>
                              </a:cubicBezTo>
                              <a:cubicBezTo>
                                <a:pt x="53" y="29"/>
                                <a:pt x="53" y="29"/>
                                <a:pt x="53" y="29"/>
                              </a:cubicBezTo>
                              <a:cubicBezTo>
                                <a:pt x="53" y="21"/>
                                <a:pt x="53" y="13"/>
                                <a:pt x="39" y="13"/>
                              </a:cubicBezTo>
                              <a:cubicBezTo>
                                <a:pt x="31" y="13"/>
                                <a:pt x="31" y="21"/>
                                <a:pt x="31" y="29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4" y="17"/>
                                <a:pt x="9" y="8"/>
                                <a:pt x="13" y="4"/>
                              </a:cubicBezTo>
                              <a:cubicBezTo>
                                <a:pt x="22" y="0"/>
                                <a:pt x="31" y="0"/>
                                <a:pt x="39" y="0"/>
                              </a:cubicBezTo>
                              <a:cubicBezTo>
                                <a:pt x="75" y="0"/>
                                <a:pt x="80" y="13"/>
                                <a:pt x="80" y="29"/>
                              </a:cubicBezTo>
                              <a:lnTo>
                                <a:pt x="80" y="74"/>
                              </a:lnTo>
                              <a:close/>
                              <a:moveTo>
                                <a:pt x="27" y="66"/>
                              </a:moveTo>
                              <a:lnTo>
                                <a:pt x="27" y="66"/>
                              </a:lnTo>
                              <a:cubicBezTo>
                                <a:pt x="27" y="69"/>
                                <a:pt x="31" y="78"/>
                                <a:pt x="39" y="78"/>
                              </a:cubicBezTo>
                              <a:cubicBezTo>
                                <a:pt x="53" y="78"/>
                                <a:pt x="53" y="57"/>
                                <a:pt x="53" y="49"/>
                              </a:cubicBezTo>
                              <a:cubicBezTo>
                                <a:pt x="39" y="49"/>
                                <a:pt x="27" y="49"/>
                                <a:pt x="27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7" name="Freeform 65"/>
                      <wps:cNvSpPr>
                        <a:spLocks noChangeArrowheads="1"/>
                      </wps:cNvSpPr>
                      <wps:spPr bwMode="auto">
                        <a:xfrm>
                          <a:off x="7535" y="2153"/>
                          <a:ext cx="66" cy="117"/>
                        </a:xfrm>
                        <a:custGeom>
                          <a:avLst/>
                          <a:gdLst>
                            <a:gd name="T0" fmla="*/ 53 w 80"/>
                            <a:gd name="T1" fmla="*/ 131 h 132"/>
                            <a:gd name="T2" fmla="*/ 53 w 80"/>
                            <a:gd name="T3" fmla="*/ 131 h 132"/>
                            <a:gd name="T4" fmla="*/ 53 w 80"/>
                            <a:gd name="T5" fmla="*/ 119 h 132"/>
                            <a:gd name="T6" fmla="*/ 53 w 80"/>
                            <a:gd name="T7" fmla="*/ 119 h 132"/>
                            <a:gd name="T8" fmla="*/ 31 w 80"/>
                            <a:gd name="T9" fmla="*/ 131 h 132"/>
                            <a:gd name="T10" fmla="*/ 4 w 80"/>
                            <a:gd name="T11" fmla="*/ 82 h 132"/>
                            <a:gd name="T12" fmla="*/ 31 w 80"/>
                            <a:gd name="T13" fmla="*/ 37 h 132"/>
                            <a:gd name="T14" fmla="*/ 53 w 80"/>
                            <a:gd name="T15" fmla="*/ 45 h 132"/>
                            <a:gd name="T16" fmla="*/ 53 w 80"/>
                            <a:gd name="T17" fmla="*/ 45 h 132"/>
                            <a:gd name="T18" fmla="*/ 53 w 80"/>
                            <a:gd name="T19" fmla="*/ 0 h 132"/>
                            <a:gd name="T20" fmla="*/ 79 w 80"/>
                            <a:gd name="T21" fmla="*/ 0 h 132"/>
                            <a:gd name="T22" fmla="*/ 79 w 80"/>
                            <a:gd name="T23" fmla="*/ 131 h 132"/>
                            <a:gd name="T24" fmla="*/ 53 w 80"/>
                            <a:gd name="T25" fmla="*/ 131 h 132"/>
                            <a:gd name="T26" fmla="*/ 53 w 80"/>
                            <a:gd name="T27" fmla="*/ 82 h 132"/>
                            <a:gd name="T28" fmla="*/ 53 w 80"/>
                            <a:gd name="T29" fmla="*/ 82 h 132"/>
                            <a:gd name="T30" fmla="*/ 39 w 80"/>
                            <a:gd name="T31" fmla="*/ 53 h 132"/>
                            <a:gd name="T32" fmla="*/ 31 w 80"/>
                            <a:gd name="T33" fmla="*/ 82 h 132"/>
                            <a:gd name="T34" fmla="*/ 39 w 80"/>
                            <a:gd name="T35" fmla="*/ 115 h 132"/>
                            <a:gd name="T36" fmla="*/ 53 w 80"/>
                            <a:gd name="T37" fmla="*/ 8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80" h="132">
                              <a:moveTo>
                                <a:pt x="53" y="131"/>
                              </a:moveTo>
                              <a:lnTo>
                                <a:pt x="53" y="131"/>
                              </a:lnTo>
                              <a:cubicBezTo>
                                <a:pt x="53" y="119"/>
                                <a:pt x="53" y="119"/>
                                <a:pt x="53" y="119"/>
                              </a:cubicBezTo>
                              <a:lnTo>
                                <a:pt x="53" y="119"/>
                              </a:lnTo>
                              <a:cubicBezTo>
                                <a:pt x="48" y="126"/>
                                <a:pt x="39" y="131"/>
                                <a:pt x="31" y="131"/>
                              </a:cubicBezTo>
                              <a:cubicBezTo>
                                <a:pt x="0" y="131"/>
                                <a:pt x="4" y="102"/>
                                <a:pt x="4" y="82"/>
                              </a:cubicBezTo>
                              <a:cubicBezTo>
                                <a:pt x="4" y="66"/>
                                <a:pt x="0" y="37"/>
                                <a:pt x="31" y="37"/>
                              </a:cubicBezTo>
                              <a:cubicBezTo>
                                <a:pt x="39" y="37"/>
                                <a:pt x="44" y="41"/>
                                <a:pt x="53" y="45"/>
                              </a:cubicBezTo>
                              <a:lnTo>
                                <a:pt x="53" y="45"/>
                              </a:ln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cubicBezTo>
                                <a:pt x="79" y="0"/>
                                <a:pt x="79" y="0"/>
                                <a:pt x="79" y="0"/>
                              </a:cubicBezTo>
                              <a:cubicBezTo>
                                <a:pt x="79" y="131"/>
                                <a:pt x="79" y="131"/>
                                <a:pt x="79" y="131"/>
                              </a:cubicBezTo>
                              <a:lnTo>
                                <a:pt x="53" y="131"/>
                              </a:lnTo>
                              <a:close/>
                              <a:moveTo>
                                <a:pt x="53" y="82"/>
                              </a:moveTo>
                              <a:lnTo>
                                <a:pt x="53" y="82"/>
                              </a:lnTo>
                              <a:cubicBezTo>
                                <a:pt x="53" y="66"/>
                                <a:pt x="53" y="53"/>
                                <a:pt x="39" y="53"/>
                              </a:cubicBezTo>
                              <a:cubicBezTo>
                                <a:pt x="31" y="53"/>
                                <a:pt x="31" y="66"/>
                                <a:pt x="31" y="82"/>
                              </a:cubicBezTo>
                              <a:cubicBezTo>
                                <a:pt x="31" y="106"/>
                                <a:pt x="31" y="115"/>
                                <a:pt x="39" y="115"/>
                              </a:cubicBezTo>
                              <a:cubicBezTo>
                                <a:pt x="48" y="115"/>
                                <a:pt x="53" y="106"/>
                                <a:pt x="53" y="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8" name="Freeform 66"/>
                      <wps:cNvSpPr>
                        <a:spLocks noChangeArrowheads="1"/>
                      </wps:cNvSpPr>
                      <wps:spPr bwMode="auto">
                        <a:xfrm>
                          <a:off x="7622" y="2186"/>
                          <a:ext cx="66" cy="84"/>
                        </a:xfrm>
                        <a:custGeom>
                          <a:avLst/>
                          <a:gdLst>
                            <a:gd name="T0" fmla="*/ 49 w 76"/>
                            <a:gd name="T1" fmla="*/ 82 h 95"/>
                            <a:gd name="T2" fmla="*/ 49 w 76"/>
                            <a:gd name="T3" fmla="*/ 82 h 95"/>
                            <a:gd name="T4" fmla="*/ 49 w 76"/>
                            <a:gd name="T5" fmla="*/ 82 h 95"/>
                            <a:gd name="T6" fmla="*/ 40 w 76"/>
                            <a:gd name="T7" fmla="*/ 90 h 95"/>
                            <a:gd name="T8" fmla="*/ 27 w 76"/>
                            <a:gd name="T9" fmla="*/ 94 h 95"/>
                            <a:gd name="T10" fmla="*/ 0 w 76"/>
                            <a:gd name="T11" fmla="*/ 74 h 95"/>
                            <a:gd name="T12" fmla="*/ 0 w 76"/>
                            <a:gd name="T13" fmla="*/ 0 h 95"/>
                            <a:gd name="T14" fmla="*/ 27 w 76"/>
                            <a:gd name="T15" fmla="*/ 0 h 95"/>
                            <a:gd name="T16" fmla="*/ 27 w 76"/>
                            <a:gd name="T17" fmla="*/ 66 h 95"/>
                            <a:gd name="T18" fmla="*/ 40 w 76"/>
                            <a:gd name="T19" fmla="*/ 78 h 95"/>
                            <a:gd name="T20" fmla="*/ 49 w 76"/>
                            <a:gd name="T21" fmla="*/ 66 h 95"/>
                            <a:gd name="T22" fmla="*/ 49 w 76"/>
                            <a:gd name="T23" fmla="*/ 0 h 95"/>
                            <a:gd name="T24" fmla="*/ 75 w 76"/>
                            <a:gd name="T25" fmla="*/ 0 h 95"/>
                            <a:gd name="T26" fmla="*/ 75 w 76"/>
                            <a:gd name="T27" fmla="*/ 74 h 95"/>
                            <a:gd name="T28" fmla="*/ 75 w 76"/>
                            <a:gd name="T29" fmla="*/ 94 h 95"/>
                            <a:gd name="T30" fmla="*/ 49 w 76"/>
                            <a:gd name="T31" fmla="*/ 94 h 95"/>
                            <a:gd name="T32" fmla="*/ 49 w 76"/>
                            <a:gd name="T33" fmla="*/ 8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49" y="82"/>
                              </a:moveTo>
                              <a:lnTo>
                                <a:pt x="49" y="82"/>
                              </a:lnTo>
                              <a:lnTo>
                                <a:pt x="49" y="82"/>
                              </a:lnTo>
                              <a:cubicBezTo>
                                <a:pt x="44" y="86"/>
                                <a:pt x="40" y="90"/>
                                <a:pt x="40" y="90"/>
                              </a:cubicBezTo>
                              <a:cubicBezTo>
                                <a:pt x="36" y="94"/>
                                <a:pt x="31" y="94"/>
                                <a:pt x="27" y="94"/>
                              </a:cubicBezTo>
                              <a:cubicBezTo>
                                <a:pt x="13" y="94"/>
                                <a:pt x="0" y="86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66"/>
                                <a:pt x="27" y="66"/>
                                <a:pt x="27" y="66"/>
                              </a:cubicBezTo>
                              <a:cubicBezTo>
                                <a:pt x="27" y="74"/>
                                <a:pt x="31" y="78"/>
                                <a:pt x="40" y="78"/>
                              </a:cubicBezTo>
                              <a:cubicBezTo>
                                <a:pt x="48" y="78"/>
                                <a:pt x="49" y="74"/>
                                <a:pt x="49" y="66"/>
                              </a:cubicBez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75" y="74"/>
                                <a:pt x="75" y="74"/>
                                <a:pt x="75" y="74"/>
                              </a:cubicBezTo>
                              <a:cubicBezTo>
                                <a:pt x="75" y="82"/>
                                <a:pt x="75" y="86"/>
                                <a:pt x="75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lnTo>
                                <a:pt x="49" y="8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9" name="Freeform 67"/>
                      <wps:cNvSpPr>
                        <a:spLocks noChangeArrowheads="1"/>
                      </wps:cNvSpPr>
                      <wps:spPr bwMode="auto">
                        <a:xfrm>
                          <a:off x="7709" y="2186"/>
                          <a:ext cx="67" cy="84"/>
                        </a:xfrm>
                        <a:custGeom>
                          <a:avLst/>
                          <a:gdLst>
                            <a:gd name="T0" fmla="*/ 27 w 77"/>
                            <a:gd name="T1" fmla="*/ 13 h 95"/>
                            <a:gd name="T2" fmla="*/ 27 w 77"/>
                            <a:gd name="T3" fmla="*/ 13 h 95"/>
                            <a:gd name="T4" fmla="*/ 27 w 77"/>
                            <a:gd name="T5" fmla="*/ 13 h 95"/>
                            <a:gd name="T6" fmla="*/ 36 w 77"/>
                            <a:gd name="T7" fmla="*/ 0 h 95"/>
                            <a:gd name="T8" fmla="*/ 53 w 77"/>
                            <a:gd name="T9" fmla="*/ 0 h 95"/>
                            <a:gd name="T10" fmla="*/ 76 w 77"/>
                            <a:gd name="T11" fmla="*/ 21 h 95"/>
                            <a:gd name="T12" fmla="*/ 76 w 77"/>
                            <a:gd name="T13" fmla="*/ 94 h 95"/>
                            <a:gd name="T14" fmla="*/ 49 w 77"/>
                            <a:gd name="T15" fmla="*/ 94 h 95"/>
                            <a:gd name="T16" fmla="*/ 49 w 77"/>
                            <a:gd name="T17" fmla="*/ 29 h 95"/>
                            <a:gd name="T18" fmla="*/ 40 w 77"/>
                            <a:gd name="T19" fmla="*/ 17 h 95"/>
                            <a:gd name="T20" fmla="*/ 27 w 77"/>
                            <a:gd name="T21" fmla="*/ 29 h 95"/>
                            <a:gd name="T22" fmla="*/ 27 w 77"/>
                            <a:gd name="T23" fmla="*/ 94 h 95"/>
                            <a:gd name="T24" fmla="*/ 0 w 77"/>
                            <a:gd name="T25" fmla="*/ 94 h 95"/>
                            <a:gd name="T26" fmla="*/ 0 w 77"/>
                            <a:gd name="T27" fmla="*/ 0 h 95"/>
                            <a:gd name="T28" fmla="*/ 27 w 77"/>
                            <a:gd name="T29" fmla="*/ 0 h 95"/>
                            <a:gd name="T30" fmla="*/ 27 w 77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27" y="13"/>
                              </a:moveTo>
                              <a:lnTo>
                                <a:pt x="27" y="13"/>
                              </a:lnTo>
                              <a:lnTo>
                                <a:pt x="27" y="13"/>
                              </a:lnTo>
                              <a:cubicBezTo>
                                <a:pt x="31" y="8"/>
                                <a:pt x="36" y="4"/>
                                <a:pt x="36" y="0"/>
                              </a:cubicBezTo>
                              <a:cubicBezTo>
                                <a:pt x="40" y="0"/>
                                <a:pt x="45" y="0"/>
                                <a:pt x="53" y="0"/>
                              </a:cubicBezTo>
                              <a:cubicBezTo>
                                <a:pt x="62" y="0"/>
                                <a:pt x="76" y="8"/>
                                <a:pt x="76" y="21"/>
                              </a:cubicBez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27" y="21"/>
                                <a:pt x="27" y="29"/>
                              </a:cubicBezTo>
                              <a:cubicBezTo>
                                <a:pt x="27" y="94"/>
                                <a:pt x="27" y="94"/>
                                <a:pt x="27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lnTo>
                                <a:pt x="27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0" name="Freeform 68"/>
                      <wps:cNvSpPr>
                        <a:spLocks noChangeArrowheads="1"/>
                      </wps:cNvSpPr>
                      <wps:spPr bwMode="auto">
                        <a:xfrm>
                          <a:off x="7791" y="2186"/>
                          <a:ext cx="71" cy="113"/>
                        </a:xfrm>
                        <a:custGeom>
                          <a:avLst/>
                          <a:gdLst>
                            <a:gd name="T0" fmla="*/ 79 w 80"/>
                            <a:gd name="T1" fmla="*/ 0 h 128"/>
                            <a:gd name="T2" fmla="*/ 79 w 80"/>
                            <a:gd name="T3" fmla="*/ 0 h 128"/>
                            <a:gd name="T4" fmla="*/ 79 w 80"/>
                            <a:gd name="T5" fmla="*/ 94 h 128"/>
                            <a:gd name="T6" fmla="*/ 44 w 80"/>
                            <a:gd name="T7" fmla="*/ 127 h 128"/>
                            <a:gd name="T8" fmla="*/ 4 w 80"/>
                            <a:gd name="T9" fmla="*/ 98 h 128"/>
                            <a:gd name="T10" fmla="*/ 31 w 80"/>
                            <a:gd name="T11" fmla="*/ 98 h 128"/>
                            <a:gd name="T12" fmla="*/ 31 w 80"/>
                            <a:gd name="T13" fmla="*/ 111 h 128"/>
                            <a:gd name="T14" fmla="*/ 40 w 80"/>
                            <a:gd name="T15" fmla="*/ 115 h 128"/>
                            <a:gd name="T16" fmla="*/ 52 w 80"/>
                            <a:gd name="T17" fmla="*/ 98 h 128"/>
                            <a:gd name="T18" fmla="*/ 52 w 80"/>
                            <a:gd name="T19" fmla="*/ 82 h 128"/>
                            <a:gd name="T20" fmla="*/ 52 w 80"/>
                            <a:gd name="T21" fmla="*/ 82 h 128"/>
                            <a:gd name="T22" fmla="*/ 31 w 80"/>
                            <a:gd name="T23" fmla="*/ 90 h 128"/>
                            <a:gd name="T24" fmla="*/ 0 w 80"/>
                            <a:gd name="T25" fmla="*/ 45 h 128"/>
                            <a:gd name="T26" fmla="*/ 31 w 80"/>
                            <a:gd name="T27" fmla="*/ 0 h 128"/>
                            <a:gd name="T28" fmla="*/ 52 w 80"/>
                            <a:gd name="T29" fmla="*/ 13 h 128"/>
                            <a:gd name="T30" fmla="*/ 52 w 80"/>
                            <a:gd name="T31" fmla="*/ 13 h 128"/>
                            <a:gd name="T32" fmla="*/ 52 w 80"/>
                            <a:gd name="T33" fmla="*/ 0 h 128"/>
                            <a:gd name="T34" fmla="*/ 79 w 80"/>
                            <a:gd name="T35" fmla="*/ 0 h 128"/>
                            <a:gd name="T36" fmla="*/ 42 w 80"/>
                            <a:gd name="T37" fmla="*/ 74 h 128"/>
                            <a:gd name="T38" fmla="*/ 42 w 80"/>
                            <a:gd name="T39" fmla="*/ 74 h 128"/>
                            <a:gd name="T40" fmla="*/ 54 w 80"/>
                            <a:gd name="T41" fmla="*/ 45 h 128"/>
                            <a:gd name="T42" fmla="*/ 42 w 80"/>
                            <a:gd name="T43" fmla="*/ 17 h 128"/>
                            <a:gd name="T44" fmla="*/ 33 w 80"/>
                            <a:gd name="T45" fmla="*/ 49 h 128"/>
                            <a:gd name="T46" fmla="*/ 42 w 80"/>
                            <a:gd name="T47" fmla="*/ 74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0" h="128">
                              <a:moveTo>
                                <a:pt x="79" y="0"/>
                              </a:moveTo>
                              <a:lnTo>
                                <a:pt x="79" y="0"/>
                              </a:lnTo>
                              <a:cubicBezTo>
                                <a:pt x="79" y="94"/>
                                <a:pt x="79" y="94"/>
                                <a:pt x="79" y="94"/>
                              </a:cubicBezTo>
                              <a:cubicBezTo>
                                <a:pt x="79" y="102"/>
                                <a:pt x="79" y="127"/>
                                <a:pt x="44" y="127"/>
                              </a:cubicBezTo>
                              <a:cubicBezTo>
                                <a:pt x="22" y="127"/>
                                <a:pt x="4" y="122"/>
                                <a:pt x="4" y="98"/>
                              </a:cubicBezTo>
                              <a:cubicBezTo>
                                <a:pt x="31" y="98"/>
                                <a:pt x="31" y="98"/>
                                <a:pt x="31" y="98"/>
                              </a:cubicBezTo>
                              <a:cubicBezTo>
                                <a:pt x="31" y="102"/>
                                <a:pt x="31" y="107"/>
                                <a:pt x="31" y="111"/>
                              </a:cubicBezTo>
                              <a:cubicBezTo>
                                <a:pt x="35" y="111"/>
                                <a:pt x="40" y="115"/>
                                <a:pt x="40" y="115"/>
                              </a:cubicBezTo>
                              <a:cubicBezTo>
                                <a:pt x="49" y="115"/>
                                <a:pt x="52" y="107"/>
                                <a:pt x="52" y="98"/>
                              </a:cubicBezTo>
                              <a:cubicBezTo>
                                <a:pt x="52" y="82"/>
                                <a:pt x="52" y="82"/>
                                <a:pt x="52" y="82"/>
                              </a:cubicBezTo>
                              <a:lnTo>
                                <a:pt x="52" y="82"/>
                              </a:lnTo>
                              <a:cubicBezTo>
                                <a:pt x="49" y="86"/>
                                <a:pt x="40" y="90"/>
                                <a:pt x="31" y="90"/>
                              </a:cubicBezTo>
                              <a:cubicBezTo>
                                <a:pt x="0" y="90"/>
                                <a:pt x="0" y="66"/>
                                <a:pt x="0" y="45"/>
                              </a:cubicBezTo>
                              <a:cubicBezTo>
                                <a:pt x="0" y="25"/>
                                <a:pt x="4" y="0"/>
                                <a:pt x="31" y="0"/>
                              </a:cubicBezTo>
                              <a:cubicBezTo>
                                <a:pt x="40" y="0"/>
                                <a:pt x="49" y="4"/>
                                <a:pt x="52" y="13"/>
                              </a:cubicBezTo>
                              <a:lnTo>
                                <a:pt x="52" y="13"/>
                              </a:ln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lnTo>
                                <a:pt x="79" y="0"/>
                              </a:lnTo>
                              <a:close/>
                              <a:moveTo>
                                <a:pt x="42" y="74"/>
                              </a:moveTo>
                              <a:lnTo>
                                <a:pt x="42" y="74"/>
                              </a:lnTo>
                              <a:cubicBezTo>
                                <a:pt x="51" y="74"/>
                                <a:pt x="54" y="66"/>
                                <a:pt x="54" y="45"/>
                              </a:cubicBezTo>
                              <a:cubicBezTo>
                                <a:pt x="54" y="25"/>
                                <a:pt x="54" y="17"/>
                                <a:pt x="42" y="17"/>
                              </a:cubicBezTo>
                              <a:cubicBezTo>
                                <a:pt x="33" y="17"/>
                                <a:pt x="33" y="21"/>
                                <a:pt x="33" y="49"/>
                              </a:cubicBezTo>
                              <a:cubicBezTo>
                                <a:pt x="33" y="57"/>
                                <a:pt x="29" y="74"/>
                                <a:pt x="42" y="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1" name="Freeform 69"/>
                      <wps:cNvSpPr>
                        <a:spLocks noChangeArrowheads="1"/>
                      </wps:cNvSpPr>
                      <wps:spPr bwMode="auto">
                        <a:xfrm>
                          <a:off x="7878" y="2186"/>
                          <a:ext cx="67" cy="84"/>
                        </a:xfrm>
                        <a:custGeom>
                          <a:avLst/>
                          <a:gdLst>
                            <a:gd name="T0" fmla="*/ 31 w 80"/>
                            <a:gd name="T1" fmla="*/ 62 h 95"/>
                            <a:gd name="T2" fmla="*/ 31 w 80"/>
                            <a:gd name="T3" fmla="*/ 62 h 95"/>
                            <a:gd name="T4" fmla="*/ 31 w 80"/>
                            <a:gd name="T5" fmla="*/ 74 h 95"/>
                            <a:gd name="T6" fmla="*/ 40 w 80"/>
                            <a:gd name="T7" fmla="*/ 78 h 95"/>
                            <a:gd name="T8" fmla="*/ 53 w 80"/>
                            <a:gd name="T9" fmla="*/ 69 h 95"/>
                            <a:gd name="T10" fmla="*/ 4 w 80"/>
                            <a:gd name="T11" fmla="*/ 25 h 95"/>
                            <a:gd name="T12" fmla="*/ 44 w 80"/>
                            <a:gd name="T13" fmla="*/ 0 h 95"/>
                            <a:gd name="T14" fmla="*/ 75 w 80"/>
                            <a:gd name="T15" fmla="*/ 29 h 95"/>
                            <a:gd name="T16" fmla="*/ 48 w 80"/>
                            <a:gd name="T17" fmla="*/ 29 h 95"/>
                            <a:gd name="T18" fmla="*/ 48 w 80"/>
                            <a:gd name="T19" fmla="*/ 17 h 95"/>
                            <a:gd name="T20" fmla="*/ 40 w 80"/>
                            <a:gd name="T21" fmla="*/ 13 h 95"/>
                            <a:gd name="T22" fmla="*/ 31 w 80"/>
                            <a:gd name="T23" fmla="*/ 25 h 95"/>
                            <a:gd name="T24" fmla="*/ 79 w 80"/>
                            <a:gd name="T25" fmla="*/ 66 h 95"/>
                            <a:gd name="T26" fmla="*/ 40 w 80"/>
                            <a:gd name="T27" fmla="*/ 94 h 95"/>
                            <a:gd name="T28" fmla="*/ 4 w 80"/>
                            <a:gd name="T29" fmla="*/ 62 h 95"/>
                            <a:gd name="T30" fmla="*/ 31 w 80"/>
                            <a:gd name="T31" fmla="*/ 6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0" h="95">
                              <a:moveTo>
                                <a:pt x="31" y="62"/>
                              </a:moveTo>
                              <a:lnTo>
                                <a:pt x="31" y="62"/>
                              </a:lnTo>
                              <a:cubicBezTo>
                                <a:pt x="31" y="66"/>
                                <a:pt x="31" y="69"/>
                                <a:pt x="31" y="74"/>
                              </a:cubicBezTo>
                              <a:cubicBezTo>
                                <a:pt x="35" y="78"/>
                                <a:pt x="35" y="78"/>
                                <a:pt x="40" y="78"/>
                              </a:cubicBezTo>
                              <a:cubicBezTo>
                                <a:pt x="48" y="78"/>
                                <a:pt x="53" y="74"/>
                                <a:pt x="53" y="69"/>
                              </a:cubicBezTo>
                              <a:cubicBezTo>
                                <a:pt x="53" y="49"/>
                                <a:pt x="4" y="53"/>
                                <a:pt x="4" y="25"/>
                              </a:cubicBezTo>
                              <a:cubicBezTo>
                                <a:pt x="4" y="4"/>
                                <a:pt x="26" y="0"/>
                                <a:pt x="44" y="0"/>
                              </a:cubicBezTo>
                              <a:cubicBezTo>
                                <a:pt x="62" y="0"/>
                                <a:pt x="79" y="8"/>
                                <a:pt x="75" y="29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8" y="17"/>
                                <a:pt x="48" y="17"/>
                              </a:cubicBezTo>
                              <a:cubicBezTo>
                                <a:pt x="44" y="13"/>
                                <a:pt x="44" y="13"/>
                                <a:pt x="40" y="13"/>
                              </a:cubicBezTo>
                              <a:cubicBezTo>
                                <a:pt x="35" y="13"/>
                                <a:pt x="31" y="17"/>
                                <a:pt x="31" y="25"/>
                              </a:cubicBezTo>
                              <a:cubicBezTo>
                                <a:pt x="31" y="37"/>
                                <a:pt x="79" y="37"/>
                                <a:pt x="79" y="66"/>
                              </a:cubicBezTo>
                              <a:cubicBezTo>
                                <a:pt x="79" y="82"/>
                                <a:pt x="66" y="94"/>
                                <a:pt x="40" y="94"/>
                              </a:cubicBezTo>
                              <a:cubicBezTo>
                                <a:pt x="18" y="94"/>
                                <a:pt x="0" y="90"/>
                                <a:pt x="4" y="62"/>
                              </a:cubicBezTo>
                              <a:lnTo>
                                <a:pt x="31" y="6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2" name="Freeform 70"/>
                      <wps:cNvSpPr>
                        <a:spLocks noChangeArrowheads="1"/>
                      </wps:cNvSpPr>
                      <wps:spPr bwMode="auto">
                        <a:xfrm>
                          <a:off x="7953" y="2186"/>
                          <a:ext cx="67" cy="84"/>
                        </a:xfrm>
                        <a:custGeom>
                          <a:avLst/>
                          <a:gdLst>
                            <a:gd name="T0" fmla="*/ 27 w 77"/>
                            <a:gd name="T1" fmla="*/ 62 h 95"/>
                            <a:gd name="T2" fmla="*/ 27 w 77"/>
                            <a:gd name="T3" fmla="*/ 62 h 95"/>
                            <a:gd name="T4" fmla="*/ 32 w 77"/>
                            <a:gd name="T5" fmla="*/ 74 h 95"/>
                            <a:gd name="T6" fmla="*/ 40 w 77"/>
                            <a:gd name="T7" fmla="*/ 78 h 95"/>
                            <a:gd name="T8" fmla="*/ 49 w 77"/>
                            <a:gd name="T9" fmla="*/ 69 h 95"/>
                            <a:gd name="T10" fmla="*/ 0 w 77"/>
                            <a:gd name="T11" fmla="*/ 25 h 95"/>
                            <a:gd name="T12" fmla="*/ 40 w 77"/>
                            <a:gd name="T13" fmla="*/ 0 h 95"/>
                            <a:gd name="T14" fmla="*/ 76 w 77"/>
                            <a:gd name="T15" fmla="*/ 29 h 95"/>
                            <a:gd name="T16" fmla="*/ 49 w 77"/>
                            <a:gd name="T17" fmla="*/ 29 h 95"/>
                            <a:gd name="T18" fmla="*/ 45 w 77"/>
                            <a:gd name="T19" fmla="*/ 17 h 95"/>
                            <a:gd name="T20" fmla="*/ 40 w 77"/>
                            <a:gd name="T21" fmla="*/ 13 h 95"/>
                            <a:gd name="T22" fmla="*/ 27 w 77"/>
                            <a:gd name="T23" fmla="*/ 25 h 95"/>
                            <a:gd name="T24" fmla="*/ 76 w 77"/>
                            <a:gd name="T25" fmla="*/ 66 h 95"/>
                            <a:gd name="T26" fmla="*/ 40 w 77"/>
                            <a:gd name="T27" fmla="*/ 94 h 95"/>
                            <a:gd name="T28" fmla="*/ 0 w 77"/>
                            <a:gd name="T29" fmla="*/ 62 h 95"/>
                            <a:gd name="T30" fmla="*/ 27 w 77"/>
                            <a:gd name="T31" fmla="*/ 6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27" y="62"/>
                              </a:moveTo>
                              <a:lnTo>
                                <a:pt x="27" y="62"/>
                              </a:lnTo>
                              <a:cubicBezTo>
                                <a:pt x="27" y="66"/>
                                <a:pt x="27" y="69"/>
                                <a:pt x="32" y="74"/>
                              </a:cubicBezTo>
                              <a:cubicBezTo>
                                <a:pt x="32" y="78"/>
                                <a:pt x="36" y="78"/>
                                <a:pt x="40" y="78"/>
                              </a:cubicBezTo>
                              <a:cubicBezTo>
                                <a:pt x="44" y="78"/>
                                <a:pt x="49" y="74"/>
                                <a:pt x="49" y="69"/>
                              </a:cubicBezTo>
                              <a:cubicBezTo>
                                <a:pt x="49" y="49"/>
                                <a:pt x="0" y="53"/>
                                <a:pt x="0" y="25"/>
                              </a:cubicBezTo>
                              <a:cubicBezTo>
                                <a:pt x="0" y="4"/>
                                <a:pt x="22" y="0"/>
                                <a:pt x="40" y="0"/>
                              </a:cubicBezTo>
                              <a:cubicBezTo>
                                <a:pt x="58" y="0"/>
                                <a:pt x="76" y="8"/>
                                <a:pt x="76" y="29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5" y="17"/>
                              </a:cubicBezTo>
                              <a:cubicBezTo>
                                <a:pt x="45" y="13"/>
                                <a:pt x="40" y="13"/>
                                <a:pt x="40" y="13"/>
                              </a:cubicBezTo>
                              <a:cubicBezTo>
                                <a:pt x="32" y="13"/>
                                <a:pt x="27" y="17"/>
                                <a:pt x="27" y="25"/>
                              </a:cubicBezTo>
                              <a:cubicBezTo>
                                <a:pt x="27" y="37"/>
                                <a:pt x="76" y="37"/>
                                <a:pt x="76" y="66"/>
                              </a:cubicBezTo>
                              <a:cubicBezTo>
                                <a:pt x="76" y="82"/>
                                <a:pt x="63" y="94"/>
                                <a:pt x="40" y="94"/>
                              </a:cubicBezTo>
                              <a:cubicBezTo>
                                <a:pt x="18" y="94"/>
                                <a:pt x="0" y="90"/>
                                <a:pt x="0" y="62"/>
                              </a:cubicBezTo>
                              <a:lnTo>
                                <a:pt x="27" y="6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3" name="Freeform 71"/>
                      <wps:cNvSpPr>
                        <a:spLocks noChangeArrowheads="1"/>
                      </wps:cNvSpPr>
                      <wps:spPr bwMode="auto">
                        <a:xfrm>
                          <a:off x="8041" y="2153"/>
                          <a:ext cx="23" cy="117"/>
                        </a:xfrm>
                        <a:custGeom>
                          <a:avLst/>
                          <a:gdLst>
                            <a:gd name="T0" fmla="*/ 27 w 28"/>
                            <a:gd name="T1" fmla="*/ 0 h 132"/>
                            <a:gd name="T2" fmla="*/ 27 w 28"/>
                            <a:gd name="T3" fmla="*/ 21 h 132"/>
                            <a:gd name="T4" fmla="*/ 0 w 28"/>
                            <a:gd name="T5" fmla="*/ 21 h 132"/>
                            <a:gd name="T6" fmla="*/ 0 w 28"/>
                            <a:gd name="T7" fmla="*/ 0 h 132"/>
                            <a:gd name="T8" fmla="*/ 27 w 28"/>
                            <a:gd name="T9" fmla="*/ 0 h 132"/>
                            <a:gd name="T10" fmla="*/ 27 w 28"/>
                            <a:gd name="T11" fmla="*/ 131 h 132"/>
                            <a:gd name="T12" fmla="*/ 0 w 28"/>
                            <a:gd name="T13" fmla="*/ 131 h 132"/>
                            <a:gd name="T14" fmla="*/ 0 w 28"/>
                            <a:gd name="T15" fmla="*/ 37 h 132"/>
                            <a:gd name="T16" fmla="*/ 27 w 28"/>
                            <a:gd name="T17" fmla="*/ 37 h 132"/>
                            <a:gd name="T18" fmla="*/ 27 w 28"/>
                            <a:gd name="T19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" h="132">
                              <a:moveTo>
                                <a:pt x="27" y="0"/>
                              </a:moveTo>
                              <a:lnTo>
                                <a:pt x="27" y="21"/>
                              </a:lnTo>
                              <a:lnTo>
                                <a:pt x="0" y="21"/>
                              </a:ln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27" y="131"/>
                              </a:moveTo>
                              <a:lnTo>
                                <a:pt x="0" y="131"/>
                              </a:lnTo>
                              <a:lnTo>
                                <a:pt x="0" y="37"/>
                              </a:lnTo>
                              <a:lnTo>
                                <a:pt x="27" y="37"/>
                              </a:lnTo>
                              <a:lnTo>
                                <a:pt x="27" y="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4" name="Freeform 72"/>
                      <wps:cNvSpPr>
                        <a:spLocks noChangeArrowheads="1"/>
                      </wps:cNvSpPr>
                      <wps:spPr bwMode="auto">
                        <a:xfrm>
                          <a:off x="8084" y="2186"/>
                          <a:ext cx="71" cy="84"/>
                        </a:xfrm>
                        <a:custGeom>
                          <a:avLst/>
                          <a:gdLst>
                            <a:gd name="T0" fmla="*/ 53 w 81"/>
                            <a:gd name="T1" fmla="*/ 33 h 95"/>
                            <a:gd name="T2" fmla="*/ 53 w 81"/>
                            <a:gd name="T3" fmla="*/ 33 h 95"/>
                            <a:gd name="T4" fmla="*/ 40 w 81"/>
                            <a:gd name="T5" fmla="*/ 17 h 95"/>
                            <a:gd name="T6" fmla="*/ 27 w 81"/>
                            <a:gd name="T7" fmla="*/ 45 h 95"/>
                            <a:gd name="T8" fmla="*/ 40 w 81"/>
                            <a:gd name="T9" fmla="*/ 78 h 95"/>
                            <a:gd name="T10" fmla="*/ 53 w 81"/>
                            <a:gd name="T11" fmla="*/ 57 h 95"/>
                            <a:gd name="T12" fmla="*/ 80 w 81"/>
                            <a:gd name="T13" fmla="*/ 57 h 95"/>
                            <a:gd name="T14" fmla="*/ 40 w 81"/>
                            <a:gd name="T15" fmla="*/ 94 h 95"/>
                            <a:gd name="T16" fmla="*/ 0 w 81"/>
                            <a:gd name="T17" fmla="*/ 45 h 95"/>
                            <a:gd name="T18" fmla="*/ 40 w 81"/>
                            <a:gd name="T19" fmla="*/ 0 h 95"/>
                            <a:gd name="T20" fmla="*/ 80 w 81"/>
                            <a:gd name="T21" fmla="*/ 33 h 95"/>
                            <a:gd name="T22" fmla="*/ 53 w 81"/>
                            <a:gd name="T23" fmla="*/ 3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53" y="33"/>
                              </a:moveTo>
                              <a:lnTo>
                                <a:pt x="53" y="33"/>
                              </a:lnTo>
                              <a:cubicBezTo>
                                <a:pt x="53" y="21"/>
                                <a:pt x="49" y="17"/>
                                <a:pt x="40" y="17"/>
                              </a:cubicBezTo>
                              <a:cubicBezTo>
                                <a:pt x="27" y="17"/>
                                <a:pt x="27" y="25"/>
                                <a:pt x="27" y="45"/>
                              </a:cubicBezTo>
                              <a:cubicBezTo>
                                <a:pt x="27" y="74"/>
                                <a:pt x="31" y="78"/>
                                <a:pt x="40" y="78"/>
                              </a:cubicBezTo>
                              <a:cubicBezTo>
                                <a:pt x="49" y="78"/>
                                <a:pt x="53" y="69"/>
                                <a:pt x="53" y="57"/>
                              </a:cubicBezTo>
                              <a:cubicBezTo>
                                <a:pt x="80" y="57"/>
                                <a:pt x="80" y="57"/>
                                <a:pt x="80" y="57"/>
                              </a:cubicBezTo>
                              <a:cubicBezTo>
                                <a:pt x="80" y="82"/>
                                <a:pt x="67" y="94"/>
                                <a:pt x="40" y="94"/>
                              </a:cubicBezTo>
                              <a:cubicBezTo>
                                <a:pt x="5" y="94"/>
                                <a:pt x="0" y="74"/>
                                <a:pt x="0" y="45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67" y="0"/>
                                <a:pt x="80" y="8"/>
                                <a:pt x="80" y="33"/>
                              </a:cubicBezTo>
                              <a:lnTo>
                                <a:pt x="53" y="3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5" name="Freeform 73"/>
                      <wps:cNvSpPr>
                        <a:spLocks noChangeArrowheads="1"/>
                      </wps:cNvSpPr>
                      <wps:spPr bwMode="auto">
                        <a:xfrm>
                          <a:off x="8171" y="2153"/>
                          <a:ext cx="66" cy="117"/>
                        </a:xfrm>
                        <a:custGeom>
                          <a:avLst/>
                          <a:gdLst>
                            <a:gd name="T0" fmla="*/ 48 w 75"/>
                            <a:gd name="T1" fmla="*/ 131 h 132"/>
                            <a:gd name="T2" fmla="*/ 48 w 75"/>
                            <a:gd name="T3" fmla="*/ 131 h 132"/>
                            <a:gd name="T4" fmla="*/ 48 w 75"/>
                            <a:gd name="T5" fmla="*/ 66 h 132"/>
                            <a:gd name="T6" fmla="*/ 39 w 75"/>
                            <a:gd name="T7" fmla="*/ 53 h 132"/>
                            <a:gd name="T8" fmla="*/ 27 w 75"/>
                            <a:gd name="T9" fmla="*/ 66 h 132"/>
                            <a:gd name="T10" fmla="*/ 27 w 75"/>
                            <a:gd name="T11" fmla="*/ 131 h 132"/>
                            <a:gd name="T12" fmla="*/ 0 w 75"/>
                            <a:gd name="T13" fmla="*/ 131 h 132"/>
                            <a:gd name="T14" fmla="*/ 0 w 75"/>
                            <a:gd name="T15" fmla="*/ 0 h 132"/>
                            <a:gd name="T16" fmla="*/ 27 w 75"/>
                            <a:gd name="T17" fmla="*/ 0 h 132"/>
                            <a:gd name="T18" fmla="*/ 27 w 75"/>
                            <a:gd name="T19" fmla="*/ 49 h 132"/>
                            <a:gd name="T20" fmla="*/ 31 w 75"/>
                            <a:gd name="T21" fmla="*/ 49 h 132"/>
                            <a:gd name="T22" fmla="*/ 39 w 75"/>
                            <a:gd name="T23" fmla="*/ 37 h 132"/>
                            <a:gd name="T24" fmla="*/ 53 w 75"/>
                            <a:gd name="T25" fmla="*/ 37 h 132"/>
                            <a:gd name="T26" fmla="*/ 74 w 75"/>
                            <a:gd name="T27" fmla="*/ 57 h 132"/>
                            <a:gd name="T28" fmla="*/ 74 w 75"/>
                            <a:gd name="T29" fmla="*/ 131 h 132"/>
                            <a:gd name="T30" fmla="*/ 48 w 75"/>
                            <a:gd name="T31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132">
                              <a:moveTo>
                                <a:pt x="48" y="131"/>
                              </a:moveTo>
                              <a:lnTo>
                                <a:pt x="48" y="131"/>
                              </a:lnTo>
                              <a:cubicBezTo>
                                <a:pt x="48" y="66"/>
                                <a:pt x="48" y="66"/>
                                <a:pt x="48" y="66"/>
                              </a:cubicBezTo>
                              <a:cubicBezTo>
                                <a:pt x="48" y="57"/>
                                <a:pt x="48" y="53"/>
                                <a:pt x="39" y="53"/>
                              </a:cubicBezTo>
                              <a:cubicBezTo>
                                <a:pt x="30" y="53"/>
                                <a:pt x="27" y="57"/>
                                <a:pt x="27" y="66"/>
                              </a:cubicBezTo>
                              <a:cubicBezTo>
                                <a:pt x="27" y="131"/>
                                <a:pt x="27" y="131"/>
                                <a:pt x="27" y="131"/>
                              </a:cubicBezTo>
                              <a:cubicBezTo>
                                <a:pt x="0" y="131"/>
                                <a:pt x="0" y="131"/>
                                <a:pt x="0" y="131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49"/>
                                <a:pt x="27" y="49"/>
                                <a:pt x="27" y="49"/>
                              </a:cubicBezTo>
                              <a:cubicBezTo>
                                <a:pt x="31" y="49"/>
                                <a:pt x="31" y="49"/>
                                <a:pt x="31" y="49"/>
                              </a:cubicBezTo>
                              <a:cubicBezTo>
                                <a:pt x="31" y="45"/>
                                <a:pt x="35" y="41"/>
                                <a:pt x="39" y="37"/>
                              </a:cubicBezTo>
                              <a:cubicBezTo>
                                <a:pt x="44" y="37"/>
                                <a:pt x="48" y="37"/>
                                <a:pt x="53" y="37"/>
                              </a:cubicBezTo>
                              <a:cubicBezTo>
                                <a:pt x="66" y="37"/>
                                <a:pt x="74" y="45"/>
                                <a:pt x="74" y="57"/>
                              </a:cubicBezTo>
                              <a:cubicBezTo>
                                <a:pt x="74" y="131"/>
                                <a:pt x="74" y="131"/>
                                <a:pt x="74" y="131"/>
                              </a:cubicBezTo>
                              <a:lnTo>
                                <a:pt x="48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6" name="Freeform 74"/>
                      <wps:cNvSpPr>
                        <a:spLocks noChangeArrowheads="1"/>
                      </wps:cNvSpPr>
                      <wps:spPr bwMode="auto">
                        <a:xfrm>
                          <a:off x="8258" y="2186"/>
                          <a:ext cx="71" cy="84"/>
                        </a:xfrm>
                        <a:custGeom>
                          <a:avLst/>
                          <a:gdLst>
                            <a:gd name="T0" fmla="*/ 27 w 81"/>
                            <a:gd name="T1" fmla="*/ 49 h 95"/>
                            <a:gd name="T2" fmla="*/ 27 w 81"/>
                            <a:gd name="T3" fmla="*/ 49 h 95"/>
                            <a:gd name="T4" fmla="*/ 39 w 81"/>
                            <a:gd name="T5" fmla="*/ 78 h 95"/>
                            <a:gd name="T6" fmla="*/ 49 w 81"/>
                            <a:gd name="T7" fmla="*/ 62 h 95"/>
                            <a:gd name="T8" fmla="*/ 80 w 81"/>
                            <a:gd name="T9" fmla="*/ 62 h 95"/>
                            <a:gd name="T10" fmla="*/ 66 w 81"/>
                            <a:gd name="T11" fmla="*/ 86 h 95"/>
                            <a:gd name="T12" fmla="*/ 39 w 81"/>
                            <a:gd name="T13" fmla="*/ 94 h 95"/>
                            <a:gd name="T14" fmla="*/ 0 w 81"/>
                            <a:gd name="T15" fmla="*/ 45 h 95"/>
                            <a:gd name="T16" fmla="*/ 39 w 81"/>
                            <a:gd name="T17" fmla="*/ 0 h 95"/>
                            <a:gd name="T18" fmla="*/ 80 w 81"/>
                            <a:gd name="T19" fmla="*/ 49 h 95"/>
                            <a:gd name="T20" fmla="*/ 27 w 81"/>
                            <a:gd name="T21" fmla="*/ 49 h 95"/>
                            <a:gd name="T22" fmla="*/ 55 w 81"/>
                            <a:gd name="T23" fmla="*/ 37 h 95"/>
                            <a:gd name="T24" fmla="*/ 55 w 81"/>
                            <a:gd name="T25" fmla="*/ 37 h 95"/>
                            <a:gd name="T26" fmla="*/ 41 w 81"/>
                            <a:gd name="T27" fmla="*/ 17 h 95"/>
                            <a:gd name="T28" fmla="*/ 29 w 81"/>
                            <a:gd name="T29" fmla="*/ 37 h 95"/>
                            <a:gd name="T30" fmla="*/ 55 w 81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39" y="78"/>
                              </a:cubicBezTo>
                              <a:cubicBezTo>
                                <a:pt x="49" y="78"/>
                                <a:pt x="49" y="69"/>
                                <a:pt x="49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69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4"/>
                                <a:pt x="39" y="94"/>
                              </a:cubicBezTo>
                              <a:cubicBezTo>
                                <a:pt x="4" y="94"/>
                                <a:pt x="0" y="74"/>
                                <a:pt x="0" y="45"/>
                              </a:cubicBezTo>
                              <a:cubicBezTo>
                                <a:pt x="0" y="21"/>
                                <a:pt x="4" y="0"/>
                                <a:pt x="39" y="0"/>
                              </a:cubicBezTo>
                              <a:cubicBezTo>
                                <a:pt x="75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7"/>
                              </a:moveTo>
                              <a:lnTo>
                                <a:pt x="55" y="37"/>
                              </a:lnTo>
                              <a:cubicBezTo>
                                <a:pt x="55" y="29"/>
                                <a:pt x="55" y="17"/>
                                <a:pt x="41" y="17"/>
                              </a:cubicBezTo>
                              <a:cubicBezTo>
                                <a:pt x="29" y="17"/>
                                <a:pt x="29" y="29"/>
                                <a:pt x="29" y="37"/>
                              </a:cubicBezTo>
                              <a:lnTo>
                                <a:pt x="5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7" name="Freeform 75"/>
                      <wps:cNvSpPr>
                        <a:spLocks noChangeArrowheads="1"/>
                      </wps:cNvSpPr>
                      <wps:spPr bwMode="auto">
                        <a:xfrm>
                          <a:off x="8344" y="2186"/>
                          <a:ext cx="46" cy="84"/>
                        </a:xfrm>
                        <a:custGeom>
                          <a:avLst/>
                          <a:gdLst>
                            <a:gd name="T0" fmla="*/ 27 w 54"/>
                            <a:gd name="T1" fmla="*/ 0 h 95"/>
                            <a:gd name="T2" fmla="*/ 27 w 54"/>
                            <a:gd name="T3" fmla="*/ 0 h 95"/>
                            <a:gd name="T4" fmla="*/ 27 w 54"/>
                            <a:gd name="T5" fmla="*/ 13 h 95"/>
                            <a:gd name="T6" fmla="*/ 27 w 54"/>
                            <a:gd name="T7" fmla="*/ 13 h 95"/>
                            <a:gd name="T8" fmla="*/ 53 w 54"/>
                            <a:gd name="T9" fmla="*/ 0 h 95"/>
                            <a:gd name="T10" fmla="*/ 53 w 54"/>
                            <a:gd name="T11" fmla="*/ 21 h 95"/>
                            <a:gd name="T12" fmla="*/ 27 w 54"/>
                            <a:gd name="T13" fmla="*/ 41 h 95"/>
                            <a:gd name="T14" fmla="*/ 27 w 54"/>
                            <a:gd name="T15" fmla="*/ 94 h 95"/>
                            <a:gd name="T16" fmla="*/ 0 w 54"/>
                            <a:gd name="T17" fmla="*/ 94 h 95"/>
                            <a:gd name="T18" fmla="*/ 0 w 54"/>
                            <a:gd name="T19" fmla="*/ 0 h 95"/>
                            <a:gd name="T20" fmla="*/ 27 w 54"/>
                            <a:gd name="T21" fmla="*/ 0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54" h="95">
                              <a:moveTo>
                                <a:pt x="27" y="0"/>
                              </a:moveTo>
                              <a:lnTo>
                                <a:pt x="27" y="0"/>
                              </a:lnTo>
                              <a:cubicBezTo>
                                <a:pt x="27" y="13"/>
                                <a:pt x="27" y="13"/>
                                <a:pt x="27" y="13"/>
                              </a:cubicBezTo>
                              <a:lnTo>
                                <a:pt x="27" y="13"/>
                              </a:lnTo>
                              <a:cubicBezTo>
                                <a:pt x="32" y="4"/>
                                <a:pt x="45" y="0"/>
                                <a:pt x="53" y="0"/>
                              </a:cubicBezTo>
                              <a:cubicBezTo>
                                <a:pt x="53" y="21"/>
                                <a:pt x="53" y="21"/>
                                <a:pt x="53" y="21"/>
                              </a:cubicBezTo>
                              <a:cubicBezTo>
                                <a:pt x="32" y="21"/>
                                <a:pt x="27" y="33"/>
                                <a:pt x="27" y="41"/>
                              </a:cubicBezTo>
                              <a:cubicBezTo>
                                <a:pt x="27" y="94"/>
                                <a:pt x="27" y="94"/>
                                <a:pt x="27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27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8" name="Freeform 76"/>
                      <wps:cNvSpPr>
                        <a:spLocks noChangeArrowheads="1"/>
                      </wps:cNvSpPr>
                      <wps:spPr bwMode="auto">
                        <a:xfrm>
                          <a:off x="8404" y="2186"/>
                          <a:ext cx="66" cy="84"/>
                        </a:xfrm>
                        <a:custGeom>
                          <a:avLst/>
                          <a:gdLst>
                            <a:gd name="T0" fmla="*/ 48 w 76"/>
                            <a:gd name="T1" fmla="*/ 82 h 95"/>
                            <a:gd name="T2" fmla="*/ 48 w 76"/>
                            <a:gd name="T3" fmla="*/ 82 h 95"/>
                            <a:gd name="T4" fmla="*/ 48 w 76"/>
                            <a:gd name="T5" fmla="*/ 82 h 95"/>
                            <a:gd name="T6" fmla="*/ 39 w 76"/>
                            <a:gd name="T7" fmla="*/ 90 h 95"/>
                            <a:gd name="T8" fmla="*/ 22 w 76"/>
                            <a:gd name="T9" fmla="*/ 94 h 95"/>
                            <a:gd name="T10" fmla="*/ 0 w 76"/>
                            <a:gd name="T11" fmla="*/ 74 h 95"/>
                            <a:gd name="T12" fmla="*/ 0 w 76"/>
                            <a:gd name="T13" fmla="*/ 0 h 95"/>
                            <a:gd name="T14" fmla="*/ 27 w 76"/>
                            <a:gd name="T15" fmla="*/ 0 h 95"/>
                            <a:gd name="T16" fmla="*/ 27 w 76"/>
                            <a:gd name="T17" fmla="*/ 66 h 95"/>
                            <a:gd name="T18" fmla="*/ 35 w 76"/>
                            <a:gd name="T19" fmla="*/ 78 h 95"/>
                            <a:gd name="T20" fmla="*/ 48 w 76"/>
                            <a:gd name="T21" fmla="*/ 66 h 95"/>
                            <a:gd name="T22" fmla="*/ 48 w 76"/>
                            <a:gd name="T23" fmla="*/ 0 h 95"/>
                            <a:gd name="T24" fmla="*/ 75 w 76"/>
                            <a:gd name="T25" fmla="*/ 0 h 95"/>
                            <a:gd name="T26" fmla="*/ 75 w 76"/>
                            <a:gd name="T27" fmla="*/ 74 h 95"/>
                            <a:gd name="T28" fmla="*/ 75 w 76"/>
                            <a:gd name="T29" fmla="*/ 94 h 95"/>
                            <a:gd name="T30" fmla="*/ 48 w 76"/>
                            <a:gd name="T31" fmla="*/ 94 h 95"/>
                            <a:gd name="T32" fmla="*/ 48 w 76"/>
                            <a:gd name="T33" fmla="*/ 82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48" y="82"/>
                              </a:moveTo>
                              <a:lnTo>
                                <a:pt x="48" y="82"/>
                              </a:lnTo>
                              <a:lnTo>
                                <a:pt x="48" y="82"/>
                              </a:lnTo>
                              <a:cubicBezTo>
                                <a:pt x="44" y="86"/>
                                <a:pt x="39" y="90"/>
                                <a:pt x="39" y="90"/>
                              </a:cubicBezTo>
                              <a:cubicBezTo>
                                <a:pt x="35" y="94"/>
                                <a:pt x="31" y="94"/>
                                <a:pt x="22" y="94"/>
                              </a:cubicBezTo>
                              <a:cubicBezTo>
                                <a:pt x="13" y="94"/>
                                <a:pt x="0" y="86"/>
                                <a:pt x="0" y="7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cubicBezTo>
                                <a:pt x="27" y="66"/>
                                <a:pt x="27" y="66"/>
                                <a:pt x="27" y="66"/>
                              </a:cubicBezTo>
                              <a:cubicBezTo>
                                <a:pt x="27" y="74"/>
                                <a:pt x="27" y="78"/>
                                <a:pt x="35" y="78"/>
                              </a:cubicBezTo>
                              <a:cubicBezTo>
                                <a:pt x="44" y="78"/>
                                <a:pt x="48" y="74"/>
                                <a:pt x="48" y="66"/>
                              </a:cubicBezTo>
                              <a:cubicBezTo>
                                <a:pt x="48" y="0"/>
                                <a:pt x="48" y="0"/>
                                <a:pt x="48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75" y="74"/>
                                <a:pt x="75" y="74"/>
                                <a:pt x="75" y="74"/>
                              </a:cubicBezTo>
                              <a:cubicBezTo>
                                <a:pt x="75" y="82"/>
                                <a:pt x="75" y="86"/>
                                <a:pt x="75" y="94"/>
                              </a:cubicBezTo>
                              <a:cubicBezTo>
                                <a:pt x="48" y="94"/>
                                <a:pt x="48" y="94"/>
                                <a:pt x="48" y="94"/>
                              </a:cubicBezTo>
                              <a:lnTo>
                                <a:pt x="48" y="82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9" name="Freeform 77"/>
                      <wps:cNvSpPr>
                        <a:spLocks noChangeArrowheads="1"/>
                      </wps:cNvSpPr>
                      <wps:spPr bwMode="auto">
                        <a:xfrm>
                          <a:off x="8491" y="2186"/>
                          <a:ext cx="67" cy="84"/>
                        </a:xfrm>
                        <a:custGeom>
                          <a:avLst/>
                          <a:gdLst>
                            <a:gd name="T0" fmla="*/ 26 w 76"/>
                            <a:gd name="T1" fmla="*/ 13 h 95"/>
                            <a:gd name="T2" fmla="*/ 26 w 76"/>
                            <a:gd name="T3" fmla="*/ 13 h 95"/>
                            <a:gd name="T4" fmla="*/ 26 w 76"/>
                            <a:gd name="T5" fmla="*/ 13 h 95"/>
                            <a:gd name="T6" fmla="*/ 35 w 76"/>
                            <a:gd name="T7" fmla="*/ 0 h 95"/>
                            <a:gd name="T8" fmla="*/ 48 w 76"/>
                            <a:gd name="T9" fmla="*/ 0 h 95"/>
                            <a:gd name="T10" fmla="*/ 75 w 76"/>
                            <a:gd name="T11" fmla="*/ 21 h 95"/>
                            <a:gd name="T12" fmla="*/ 75 w 76"/>
                            <a:gd name="T13" fmla="*/ 94 h 95"/>
                            <a:gd name="T14" fmla="*/ 48 w 76"/>
                            <a:gd name="T15" fmla="*/ 94 h 95"/>
                            <a:gd name="T16" fmla="*/ 48 w 76"/>
                            <a:gd name="T17" fmla="*/ 29 h 95"/>
                            <a:gd name="T18" fmla="*/ 35 w 76"/>
                            <a:gd name="T19" fmla="*/ 17 h 95"/>
                            <a:gd name="T20" fmla="*/ 26 w 76"/>
                            <a:gd name="T21" fmla="*/ 29 h 95"/>
                            <a:gd name="T22" fmla="*/ 26 w 76"/>
                            <a:gd name="T23" fmla="*/ 94 h 95"/>
                            <a:gd name="T24" fmla="*/ 0 w 76"/>
                            <a:gd name="T25" fmla="*/ 94 h 95"/>
                            <a:gd name="T26" fmla="*/ 0 w 76"/>
                            <a:gd name="T27" fmla="*/ 0 h 95"/>
                            <a:gd name="T28" fmla="*/ 26 w 76"/>
                            <a:gd name="T29" fmla="*/ 0 h 95"/>
                            <a:gd name="T30" fmla="*/ 26 w 76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26" y="13"/>
                              </a:move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cubicBezTo>
                                <a:pt x="31" y="8"/>
                                <a:pt x="35" y="4"/>
                                <a:pt x="35" y="0"/>
                              </a:cubicBezTo>
                              <a:cubicBezTo>
                                <a:pt x="39" y="0"/>
                                <a:pt x="44" y="0"/>
                                <a:pt x="48" y="0"/>
                              </a:cubicBezTo>
                              <a:cubicBezTo>
                                <a:pt x="62" y="0"/>
                                <a:pt x="75" y="8"/>
                                <a:pt x="75" y="21"/>
                              </a:cubicBezTo>
                              <a:cubicBezTo>
                                <a:pt x="75" y="94"/>
                                <a:pt x="75" y="94"/>
                                <a:pt x="75" y="94"/>
                              </a:cubicBezTo>
                              <a:cubicBezTo>
                                <a:pt x="48" y="94"/>
                                <a:pt x="48" y="94"/>
                                <a:pt x="48" y="94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35" y="17"/>
                              </a:cubicBezTo>
                              <a:cubicBezTo>
                                <a:pt x="26" y="17"/>
                                <a:pt x="26" y="21"/>
                                <a:pt x="26" y="29"/>
                              </a:cubicBezTo>
                              <a:cubicBezTo>
                                <a:pt x="26" y="94"/>
                                <a:pt x="26" y="94"/>
                                <a:pt x="26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6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0" name="Freeform 78"/>
                      <wps:cNvSpPr>
                        <a:spLocks noChangeArrowheads="1"/>
                      </wps:cNvSpPr>
                      <wps:spPr bwMode="auto">
                        <a:xfrm>
                          <a:off x="8574" y="2186"/>
                          <a:ext cx="70" cy="113"/>
                        </a:xfrm>
                        <a:custGeom>
                          <a:avLst/>
                          <a:gdLst>
                            <a:gd name="T0" fmla="*/ 79 w 80"/>
                            <a:gd name="T1" fmla="*/ 0 h 128"/>
                            <a:gd name="T2" fmla="*/ 79 w 80"/>
                            <a:gd name="T3" fmla="*/ 0 h 128"/>
                            <a:gd name="T4" fmla="*/ 79 w 80"/>
                            <a:gd name="T5" fmla="*/ 94 h 128"/>
                            <a:gd name="T6" fmla="*/ 39 w 80"/>
                            <a:gd name="T7" fmla="*/ 127 h 128"/>
                            <a:gd name="T8" fmla="*/ 4 w 80"/>
                            <a:gd name="T9" fmla="*/ 98 h 128"/>
                            <a:gd name="T10" fmla="*/ 31 w 80"/>
                            <a:gd name="T11" fmla="*/ 98 h 128"/>
                            <a:gd name="T12" fmla="*/ 31 w 80"/>
                            <a:gd name="T13" fmla="*/ 111 h 128"/>
                            <a:gd name="T14" fmla="*/ 39 w 80"/>
                            <a:gd name="T15" fmla="*/ 115 h 128"/>
                            <a:gd name="T16" fmla="*/ 53 w 80"/>
                            <a:gd name="T17" fmla="*/ 98 h 128"/>
                            <a:gd name="T18" fmla="*/ 53 w 80"/>
                            <a:gd name="T19" fmla="*/ 82 h 128"/>
                            <a:gd name="T20" fmla="*/ 53 w 80"/>
                            <a:gd name="T21" fmla="*/ 82 h 128"/>
                            <a:gd name="T22" fmla="*/ 31 w 80"/>
                            <a:gd name="T23" fmla="*/ 90 h 128"/>
                            <a:gd name="T24" fmla="*/ 0 w 80"/>
                            <a:gd name="T25" fmla="*/ 45 h 128"/>
                            <a:gd name="T26" fmla="*/ 31 w 80"/>
                            <a:gd name="T27" fmla="*/ 0 h 128"/>
                            <a:gd name="T28" fmla="*/ 53 w 80"/>
                            <a:gd name="T29" fmla="*/ 13 h 128"/>
                            <a:gd name="T30" fmla="*/ 53 w 80"/>
                            <a:gd name="T31" fmla="*/ 13 h 128"/>
                            <a:gd name="T32" fmla="*/ 53 w 80"/>
                            <a:gd name="T33" fmla="*/ 0 h 128"/>
                            <a:gd name="T34" fmla="*/ 79 w 80"/>
                            <a:gd name="T35" fmla="*/ 0 h 128"/>
                            <a:gd name="T36" fmla="*/ 39 w 80"/>
                            <a:gd name="T37" fmla="*/ 74 h 128"/>
                            <a:gd name="T38" fmla="*/ 39 w 80"/>
                            <a:gd name="T39" fmla="*/ 74 h 128"/>
                            <a:gd name="T40" fmla="*/ 53 w 80"/>
                            <a:gd name="T41" fmla="*/ 45 h 128"/>
                            <a:gd name="T42" fmla="*/ 39 w 80"/>
                            <a:gd name="T43" fmla="*/ 17 h 128"/>
                            <a:gd name="T44" fmla="*/ 26 w 80"/>
                            <a:gd name="T45" fmla="*/ 49 h 128"/>
                            <a:gd name="T46" fmla="*/ 39 w 80"/>
                            <a:gd name="T47" fmla="*/ 74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0" h="128">
                              <a:moveTo>
                                <a:pt x="79" y="0"/>
                              </a:moveTo>
                              <a:lnTo>
                                <a:pt x="79" y="0"/>
                              </a:lnTo>
                              <a:cubicBezTo>
                                <a:pt x="79" y="94"/>
                                <a:pt x="79" y="94"/>
                                <a:pt x="79" y="94"/>
                              </a:cubicBezTo>
                              <a:cubicBezTo>
                                <a:pt x="79" y="102"/>
                                <a:pt x="79" y="127"/>
                                <a:pt x="39" y="127"/>
                              </a:cubicBezTo>
                              <a:cubicBezTo>
                                <a:pt x="22" y="127"/>
                                <a:pt x="4" y="122"/>
                                <a:pt x="4" y="98"/>
                              </a:cubicBezTo>
                              <a:cubicBezTo>
                                <a:pt x="31" y="98"/>
                                <a:pt x="31" y="98"/>
                                <a:pt x="31" y="98"/>
                              </a:cubicBezTo>
                              <a:cubicBezTo>
                                <a:pt x="31" y="102"/>
                                <a:pt x="31" y="107"/>
                                <a:pt x="31" y="111"/>
                              </a:cubicBezTo>
                              <a:cubicBezTo>
                                <a:pt x="35" y="111"/>
                                <a:pt x="35" y="115"/>
                                <a:pt x="39" y="115"/>
                              </a:cubicBezTo>
                              <a:cubicBezTo>
                                <a:pt x="48" y="115"/>
                                <a:pt x="53" y="107"/>
                                <a:pt x="53" y="98"/>
                              </a:cubicBezTo>
                              <a:cubicBezTo>
                                <a:pt x="53" y="82"/>
                                <a:pt x="53" y="82"/>
                                <a:pt x="53" y="82"/>
                              </a:cubicBezTo>
                              <a:lnTo>
                                <a:pt x="53" y="82"/>
                              </a:lnTo>
                              <a:cubicBezTo>
                                <a:pt x="48" y="86"/>
                                <a:pt x="39" y="90"/>
                                <a:pt x="31" y="90"/>
                              </a:cubicBezTo>
                              <a:cubicBezTo>
                                <a:pt x="0" y="90"/>
                                <a:pt x="0" y="66"/>
                                <a:pt x="0" y="45"/>
                              </a:cubicBezTo>
                              <a:cubicBezTo>
                                <a:pt x="0" y="25"/>
                                <a:pt x="4" y="0"/>
                                <a:pt x="31" y="0"/>
                              </a:cubicBezTo>
                              <a:cubicBezTo>
                                <a:pt x="39" y="0"/>
                                <a:pt x="48" y="4"/>
                                <a:pt x="53" y="13"/>
                              </a:cubicBezTo>
                              <a:lnTo>
                                <a:pt x="53" y="13"/>
                              </a:lnTo>
                              <a:cubicBezTo>
                                <a:pt x="53" y="0"/>
                                <a:pt x="53" y="0"/>
                                <a:pt x="53" y="0"/>
                              </a:cubicBezTo>
                              <a:lnTo>
                                <a:pt x="79" y="0"/>
                              </a:lnTo>
                              <a:close/>
                              <a:moveTo>
                                <a:pt x="39" y="74"/>
                              </a:moveTo>
                              <a:lnTo>
                                <a:pt x="39" y="74"/>
                              </a:lnTo>
                              <a:cubicBezTo>
                                <a:pt x="48" y="74"/>
                                <a:pt x="53" y="66"/>
                                <a:pt x="53" y="45"/>
                              </a:cubicBezTo>
                              <a:cubicBezTo>
                                <a:pt x="53" y="25"/>
                                <a:pt x="53" y="17"/>
                                <a:pt x="39" y="17"/>
                              </a:cubicBezTo>
                              <a:cubicBezTo>
                                <a:pt x="31" y="17"/>
                                <a:pt x="26" y="21"/>
                                <a:pt x="26" y="49"/>
                              </a:cubicBezTo>
                              <a:cubicBezTo>
                                <a:pt x="26" y="57"/>
                                <a:pt x="26" y="74"/>
                                <a:pt x="39" y="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1" name="Freeform 79"/>
                      <wps:cNvSpPr>
                        <a:spLocks noChangeArrowheads="1"/>
                      </wps:cNvSpPr>
                      <wps:spPr bwMode="auto">
                        <a:xfrm>
                          <a:off x="7369" y="2339"/>
                          <a:ext cx="79" cy="121"/>
                        </a:xfrm>
                        <a:custGeom>
                          <a:avLst/>
                          <a:gdLst>
                            <a:gd name="T0" fmla="*/ 39 w 94"/>
                            <a:gd name="T1" fmla="*/ 135 h 136"/>
                            <a:gd name="T2" fmla="*/ 39 w 94"/>
                            <a:gd name="T3" fmla="*/ 135 h 136"/>
                            <a:gd name="T4" fmla="*/ 0 w 94"/>
                            <a:gd name="T5" fmla="*/ 94 h 136"/>
                            <a:gd name="T6" fmla="*/ 31 w 94"/>
                            <a:gd name="T7" fmla="*/ 94 h 136"/>
                            <a:gd name="T8" fmla="*/ 45 w 94"/>
                            <a:gd name="T9" fmla="*/ 114 h 136"/>
                            <a:gd name="T10" fmla="*/ 62 w 94"/>
                            <a:gd name="T11" fmla="*/ 102 h 136"/>
                            <a:gd name="T12" fmla="*/ 0 w 94"/>
                            <a:gd name="T13" fmla="*/ 37 h 136"/>
                            <a:gd name="T14" fmla="*/ 49 w 94"/>
                            <a:gd name="T15" fmla="*/ 0 h 136"/>
                            <a:gd name="T16" fmla="*/ 88 w 94"/>
                            <a:gd name="T17" fmla="*/ 41 h 136"/>
                            <a:gd name="T18" fmla="*/ 62 w 94"/>
                            <a:gd name="T19" fmla="*/ 41 h 136"/>
                            <a:gd name="T20" fmla="*/ 49 w 94"/>
                            <a:gd name="T21" fmla="*/ 21 h 136"/>
                            <a:gd name="T22" fmla="*/ 31 w 94"/>
                            <a:gd name="T23" fmla="*/ 33 h 136"/>
                            <a:gd name="T24" fmla="*/ 88 w 94"/>
                            <a:gd name="T25" fmla="*/ 98 h 136"/>
                            <a:gd name="T26" fmla="*/ 39 w 94"/>
                            <a:gd name="T27" fmla="*/ 135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4" h="136">
                              <a:moveTo>
                                <a:pt x="39" y="135"/>
                              </a:moveTo>
                              <a:lnTo>
                                <a:pt x="39" y="135"/>
                              </a:lnTo>
                              <a:cubicBezTo>
                                <a:pt x="4" y="135"/>
                                <a:pt x="0" y="114"/>
                                <a:pt x="0" y="94"/>
                              </a:cubicBezTo>
                              <a:cubicBezTo>
                                <a:pt x="31" y="94"/>
                                <a:pt x="31" y="94"/>
                                <a:pt x="31" y="94"/>
                              </a:cubicBezTo>
                              <a:cubicBezTo>
                                <a:pt x="31" y="107"/>
                                <a:pt x="31" y="114"/>
                                <a:pt x="45" y="114"/>
                              </a:cubicBezTo>
                              <a:cubicBezTo>
                                <a:pt x="57" y="114"/>
                                <a:pt x="62" y="110"/>
                                <a:pt x="62" y="102"/>
                              </a:cubicBezTo>
                              <a:cubicBezTo>
                                <a:pt x="62" y="78"/>
                                <a:pt x="0" y="78"/>
                                <a:pt x="0" y="37"/>
                              </a:cubicBezTo>
                              <a:cubicBezTo>
                                <a:pt x="0" y="17"/>
                                <a:pt x="13" y="0"/>
                                <a:pt x="49" y="0"/>
                              </a:cubicBezTo>
                              <a:cubicBezTo>
                                <a:pt x="76" y="0"/>
                                <a:pt x="93" y="13"/>
                                <a:pt x="88" y="41"/>
                              </a:cubicBezTo>
                              <a:cubicBezTo>
                                <a:pt x="62" y="41"/>
                                <a:pt x="62" y="41"/>
                                <a:pt x="62" y="41"/>
                              </a:cubicBezTo>
                              <a:cubicBezTo>
                                <a:pt x="62" y="29"/>
                                <a:pt x="57" y="21"/>
                                <a:pt x="49" y="21"/>
                              </a:cubicBezTo>
                              <a:cubicBezTo>
                                <a:pt x="35" y="21"/>
                                <a:pt x="31" y="25"/>
                                <a:pt x="31" y="33"/>
                              </a:cubicBezTo>
                              <a:cubicBezTo>
                                <a:pt x="31" y="57"/>
                                <a:pt x="88" y="57"/>
                                <a:pt x="88" y="98"/>
                              </a:cubicBezTo>
                              <a:cubicBezTo>
                                <a:pt x="88" y="131"/>
                                <a:pt x="62" y="135"/>
                                <a:pt x="39" y="135"/>
                              </a:cubicBez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2" name="Freeform 80"/>
                      <wps:cNvSpPr>
                        <a:spLocks noChangeArrowheads="1"/>
                      </wps:cNvSpPr>
                      <wps:spPr bwMode="auto">
                        <a:xfrm>
                          <a:off x="7465" y="2377"/>
                          <a:ext cx="70" cy="83"/>
                        </a:xfrm>
                        <a:custGeom>
                          <a:avLst/>
                          <a:gdLst>
                            <a:gd name="T0" fmla="*/ 79 w 80"/>
                            <a:gd name="T1" fmla="*/ 73 h 95"/>
                            <a:gd name="T2" fmla="*/ 79 w 80"/>
                            <a:gd name="T3" fmla="*/ 73 h 95"/>
                            <a:gd name="T4" fmla="*/ 79 w 80"/>
                            <a:gd name="T5" fmla="*/ 94 h 95"/>
                            <a:gd name="T6" fmla="*/ 52 w 80"/>
                            <a:gd name="T7" fmla="*/ 94 h 95"/>
                            <a:gd name="T8" fmla="*/ 52 w 80"/>
                            <a:gd name="T9" fmla="*/ 82 h 95"/>
                            <a:gd name="T10" fmla="*/ 52 w 80"/>
                            <a:gd name="T11" fmla="*/ 82 h 95"/>
                            <a:gd name="T12" fmla="*/ 26 w 80"/>
                            <a:gd name="T13" fmla="*/ 94 h 95"/>
                            <a:gd name="T14" fmla="*/ 0 w 80"/>
                            <a:gd name="T15" fmla="*/ 66 h 95"/>
                            <a:gd name="T16" fmla="*/ 52 w 80"/>
                            <a:gd name="T17" fmla="*/ 33 h 95"/>
                            <a:gd name="T18" fmla="*/ 52 w 80"/>
                            <a:gd name="T19" fmla="*/ 29 h 95"/>
                            <a:gd name="T20" fmla="*/ 39 w 80"/>
                            <a:gd name="T21" fmla="*/ 13 h 95"/>
                            <a:gd name="T22" fmla="*/ 30 w 80"/>
                            <a:gd name="T23" fmla="*/ 29 h 95"/>
                            <a:gd name="T24" fmla="*/ 4 w 80"/>
                            <a:gd name="T25" fmla="*/ 29 h 95"/>
                            <a:gd name="T26" fmla="*/ 13 w 80"/>
                            <a:gd name="T27" fmla="*/ 4 h 95"/>
                            <a:gd name="T28" fmla="*/ 39 w 80"/>
                            <a:gd name="T29" fmla="*/ 0 h 95"/>
                            <a:gd name="T30" fmla="*/ 79 w 80"/>
                            <a:gd name="T31" fmla="*/ 29 h 95"/>
                            <a:gd name="T32" fmla="*/ 79 w 80"/>
                            <a:gd name="T33" fmla="*/ 73 h 95"/>
                            <a:gd name="T34" fmla="*/ 26 w 80"/>
                            <a:gd name="T35" fmla="*/ 66 h 95"/>
                            <a:gd name="T36" fmla="*/ 26 w 80"/>
                            <a:gd name="T37" fmla="*/ 66 h 95"/>
                            <a:gd name="T38" fmla="*/ 39 w 80"/>
                            <a:gd name="T39" fmla="*/ 78 h 95"/>
                            <a:gd name="T40" fmla="*/ 52 w 80"/>
                            <a:gd name="T41" fmla="*/ 49 h 95"/>
                            <a:gd name="T42" fmla="*/ 26 w 80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0" h="95">
                              <a:moveTo>
                                <a:pt x="79" y="73"/>
                              </a:moveTo>
                              <a:lnTo>
                                <a:pt x="79" y="73"/>
                              </a:lnTo>
                              <a:cubicBezTo>
                                <a:pt x="79" y="82"/>
                                <a:pt x="79" y="86"/>
                                <a:pt x="79" y="94"/>
                              </a:cubicBezTo>
                              <a:cubicBezTo>
                                <a:pt x="52" y="94"/>
                                <a:pt x="52" y="94"/>
                                <a:pt x="52" y="94"/>
                              </a:cubicBezTo>
                              <a:cubicBezTo>
                                <a:pt x="52" y="82"/>
                                <a:pt x="52" y="82"/>
                                <a:pt x="52" y="82"/>
                              </a:cubicBezTo>
                              <a:lnTo>
                                <a:pt x="52" y="82"/>
                              </a:lnTo>
                              <a:cubicBezTo>
                                <a:pt x="48" y="90"/>
                                <a:pt x="39" y="94"/>
                                <a:pt x="26" y="94"/>
                              </a:cubicBezTo>
                              <a:cubicBezTo>
                                <a:pt x="8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6" y="33"/>
                                <a:pt x="52" y="33"/>
                              </a:cubicBezTo>
                              <a:cubicBezTo>
                                <a:pt x="52" y="29"/>
                                <a:pt x="52" y="29"/>
                                <a:pt x="52" y="29"/>
                              </a:cubicBezTo>
                              <a:cubicBezTo>
                                <a:pt x="52" y="21"/>
                                <a:pt x="48" y="13"/>
                                <a:pt x="39" y="13"/>
                              </a:cubicBezTo>
                              <a:cubicBezTo>
                                <a:pt x="30" y="13"/>
                                <a:pt x="30" y="21"/>
                                <a:pt x="30" y="29"/>
                              </a:cubicBezTo>
                              <a:cubicBezTo>
                                <a:pt x="4" y="29"/>
                                <a:pt x="4" y="29"/>
                                <a:pt x="4" y="29"/>
                              </a:cubicBezTo>
                              <a:cubicBezTo>
                                <a:pt x="4" y="17"/>
                                <a:pt x="8" y="8"/>
                                <a:pt x="13" y="4"/>
                              </a:cubicBezTo>
                              <a:cubicBezTo>
                                <a:pt x="17" y="0"/>
                                <a:pt x="30" y="0"/>
                                <a:pt x="39" y="0"/>
                              </a:cubicBezTo>
                              <a:cubicBezTo>
                                <a:pt x="74" y="0"/>
                                <a:pt x="79" y="13"/>
                                <a:pt x="79" y="29"/>
                              </a:cubicBezTo>
                              <a:lnTo>
                                <a:pt x="79" y="73"/>
                              </a:lnTo>
                              <a:close/>
                              <a:moveTo>
                                <a:pt x="26" y="66"/>
                              </a:moveTo>
                              <a:lnTo>
                                <a:pt x="26" y="66"/>
                              </a:lnTo>
                              <a:cubicBezTo>
                                <a:pt x="26" y="69"/>
                                <a:pt x="30" y="78"/>
                                <a:pt x="39" y="78"/>
                              </a:cubicBezTo>
                              <a:cubicBezTo>
                                <a:pt x="52" y="78"/>
                                <a:pt x="52" y="57"/>
                                <a:pt x="52" y="49"/>
                              </a:cubicBezTo>
                              <a:cubicBezTo>
                                <a:pt x="39" y="49"/>
                                <a:pt x="26" y="49"/>
                                <a:pt x="26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3" name="Freeform 81"/>
                      <wps:cNvSpPr>
                        <a:spLocks noChangeArrowheads="1"/>
                      </wps:cNvSpPr>
                      <wps:spPr bwMode="auto">
                        <a:xfrm>
                          <a:off x="7544" y="2344"/>
                          <a:ext cx="47" cy="117"/>
                        </a:xfrm>
                        <a:custGeom>
                          <a:avLst/>
                          <a:gdLst>
                            <a:gd name="T0" fmla="*/ 53 w 54"/>
                            <a:gd name="T1" fmla="*/ 16 h 132"/>
                            <a:gd name="T2" fmla="*/ 53 w 54"/>
                            <a:gd name="T3" fmla="*/ 16 h 132"/>
                            <a:gd name="T4" fmla="*/ 39 w 54"/>
                            <a:gd name="T5" fmla="*/ 28 h 132"/>
                            <a:gd name="T6" fmla="*/ 39 w 54"/>
                            <a:gd name="T7" fmla="*/ 37 h 132"/>
                            <a:gd name="T8" fmla="*/ 53 w 54"/>
                            <a:gd name="T9" fmla="*/ 37 h 132"/>
                            <a:gd name="T10" fmla="*/ 53 w 54"/>
                            <a:gd name="T11" fmla="*/ 53 h 132"/>
                            <a:gd name="T12" fmla="*/ 39 w 54"/>
                            <a:gd name="T13" fmla="*/ 53 h 132"/>
                            <a:gd name="T14" fmla="*/ 39 w 54"/>
                            <a:gd name="T15" fmla="*/ 131 h 132"/>
                            <a:gd name="T16" fmla="*/ 13 w 54"/>
                            <a:gd name="T17" fmla="*/ 131 h 132"/>
                            <a:gd name="T18" fmla="*/ 13 w 54"/>
                            <a:gd name="T19" fmla="*/ 53 h 132"/>
                            <a:gd name="T20" fmla="*/ 0 w 54"/>
                            <a:gd name="T21" fmla="*/ 53 h 132"/>
                            <a:gd name="T22" fmla="*/ 0 w 54"/>
                            <a:gd name="T23" fmla="*/ 37 h 132"/>
                            <a:gd name="T24" fmla="*/ 13 w 54"/>
                            <a:gd name="T25" fmla="*/ 37 h 132"/>
                            <a:gd name="T26" fmla="*/ 44 w 54"/>
                            <a:gd name="T27" fmla="*/ 0 h 132"/>
                            <a:gd name="T28" fmla="*/ 53 w 54"/>
                            <a:gd name="T29" fmla="*/ 0 h 132"/>
                            <a:gd name="T30" fmla="*/ 53 w 54"/>
                            <a:gd name="T31" fmla="*/ 16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54" h="132">
                              <a:moveTo>
                                <a:pt x="53" y="16"/>
                              </a:moveTo>
                              <a:lnTo>
                                <a:pt x="53" y="16"/>
                              </a:lnTo>
                              <a:cubicBezTo>
                                <a:pt x="44" y="12"/>
                                <a:pt x="39" y="16"/>
                                <a:pt x="39" y="28"/>
                              </a:cubicBezTo>
                              <a:cubicBezTo>
                                <a:pt x="39" y="37"/>
                                <a:pt x="39" y="37"/>
                                <a:pt x="39" y="37"/>
                              </a:cubicBezTo>
                              <a:cubicBezTo>
                                <a:pt x="53" y="37"/>
                                <a:pt x="53" y="37"/>
                                <a:pt x="53" y="37"/>
                              </a:cubicBezTo>
                              <a:cubicBezTo>
                                <a:pt x="53" y="53"/>
                                <a:pt x="53" y="53"/>
                                <a:pt x="53" y="53"/>
                              </a:cubicBezTo>
                              <a:cubicBezTo>
                                <a:pt x="39" y="53"/>
                                <a:pt x="39" y="53"/>
                                <a:pt x="39" y="53"/>
                              </a:cubicBezTo>
                              <a:cubicBezTo>
                                <a:pt x="39" y="131"/>
                                <a:pt x="39" y="131"/>
                                <a:pt x="39" y="131"/>
                              </a:cubicBezTo>
                              <a:cubicBezTo>
                                <a:pt x="13" y="131"/>
                                <a:pt x="13" y="131"/>
                                <a:pt x="13" y="131"/>
                              </a:cubicBezTo>
                              <a:cubicBezTo>
                                <a:pt x="13" y="53"/>
                                <a:pt x="13" y="53"/>
                                <a:pt x="13" y="53"/>
                              </a:cubicBezTo>
                              <a:cubicBezTo>
                                <a:pt x="0" y="53"/>
                                <a:pt x="0" y="53"/>
                                <a:pt x="0" y="53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13" y="37"/>
                                <a:pt x="13" y="37"/>
                                <a:pt x="13" y="37"/>
                              </a:cubicBezTo>
                              <a:cubicBezTo>
                                <a:pt x="13" y="12"/>
                                <a:pt x="13" y="0"/>
                                <a:pt x="44" y="0"/>
                              </a:cubicBezTo>
                              <a:cubicBezTo>
                                <a:pt x="48" y="0"/>
                                <a:pt x="53" y="0"/>
                                <a:pt x="53" y="0"/>
                              </a:cubicBezTo>
                              <a:lnTo>
                                <a:pt x="53" y="16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4" name="Freeform 82"/>
                      <wps:cNvSpPr>
                        <a:spLocks noChangeArrowheads="1"/>
                      </wps:cNvSpPr>
                      <wps:spPr bwMode="auto">
                        <a:xfrm>
                          <a:off x="7602" y="2377"/>
                          <a:ext cx="71" cy="83"/>
                        </a:xfrm>
                        <a:custGeom>
                          <a:avLst/>
                          <a:gdLst>
                            <a:gd name="T0" fmla="*/ 27 w 81"/>
                            <a:gd name="T1" fmla="*/ 49 h 95"/>
                            <a:gd name="T2" fmla="*/ 27 w 81"/>
                            <a:gd name="T3" fmla="*/ 49 h 95"/>
                            <a:gd name="T4" fmla="*/ 40 w 81"/>
                            <a:gd name="T5" fmla="*/ 78 h 95"/>
                            <a:gd name="T6" fmla="*/ 49 w 81"/>
                            <a:gd name="T7" fmla="*/ 62 h 95"/>
                            <a:gd name="T8" fmla="*/ 80 w 81"/>
                            <a:gd name="T9" fmla="*/ 62 h 95"/>
                            <a:gd name="T10" fmla="*/ 66 w 81"/>
                            <a:gd name="T11" fmla="*/ 86 h 95"/>
                            <a:gd name="T12" fmla="*/ 40 w 81"/>
                            <a:gd name="T13" fmla="*/ 94 h 95"/>
                            <a:gd name="T14" fmla="*/ 0 w 81"/>
                            <a:gd name="T15" fmla="*/ 45 h 95"/>
                            <a:gd name="T16" fmla="*/ 40 w 81"/>
                            <a:gd name="T17" fmla="*/ 0 h 95"/>
                            <a:gd name="T18" fmla="*/ 80 w 81"/>
                            <a:gd name="T19" fmla="*/ 49 h 95"/>
                            <a:gd name="T20" fmla="*/ 27 w 81"/>
                            <a:gd name="T21" fmla="*/ 49 h 95"/>
                            <a:gd name="T22" fmla="*/ 55 w 81"/>
                            <a:gd name="T23" fmla="*/ 37 h 95"/>
                            <a:gd name="T24" fmla="*/ 55 w 81"/>
                            <a:gd name="T25" fmla="*/ 37 h 95"/>
                            <a:gd name="T26" fmla="*/ 42 w 81"/>
                            <a:gd name="T27" fmla="*/ 17 h 95"/>
                            <a:gd name="T28" fmla="*/ 29 w 81"/>
                            <a:gd name="T29" fmla="*/ 37 h 95"/>
                            <a:gd name="T30" fmla="*/ 55 w 81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49" y="69"/>
                                <a:pt x="49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69"/>
                                <a:pt x="76" y="78"/>
                                <a:pt x="66" y="86"/>
                              </a:cubicBezTo>
                              <a:cubicBezTo>
                                <a:pt x="62" y="90"/>
                                <a:pt x="53" y="94"/>
                                <a:pt x="40" y="94"/>
                              </a:cubicBezTo>
                              <a:cubicBezTo>
                                <a:pt x="5" y="94"/>
                                <a:pt x="0" y="73"/>
                                <a:pt x="0" y="45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76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7"/>
                              </a:moveTo>
                              <a:lnTo>
                                <a:pt x="55" y="37"/>
                              </a:lnTo>
                              <a:cubicBezTo>
                                <a:pt x="55" y="29"/>
                                <a:pt x="55" y="17"/>
                                <a:pt x="42" y="17"/>
                              </a:cubicBezTo>
                              <a:cubicBezTo>
                                <a:pt x="29" y="17"/>
                                <a:pt x="29" y="29"/>
                                <a:pt x="29" y="37"/>
                              </a:cubicBezTo>
                              <a:lnTo>
                                <a:pt x="5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Freeform 83"/>
                      <wps:cNvSpPr>
                        <a:spLocks noChangeArrowheads="1"/>
                      </wps:cNvSpPr>
                      <wps:spPr bwMode="auto">
                        <a:xfrm>
                          <a:off x="7680" y="2354"/>
                          <a:ext cx="48" cy="106"/>
                        </a:xfrm>
                        <a:custGeom>
                          <a:avLst/>
                          <a:gdLst>
                            <a:gd name="T0" fmla="*/ 0 w 54"/>
                            <a:gd name="T1" fmla="*/ 24 h 119"/>
                            <a:gd name="T2" fmla="*/ 0 w 54"/>
                            <a:gd name="T3" fmla="*/ 24 h 119"/>
                            <a:gd name="T4" fmla="*/ 9 w 54"/>
                            <a:gd name="T5" fmla="*/ 24 h 119"/>
                            <a:gd name="T6" fmla="*/ 9 w 54"/>
                            <a:gd name="T7" fmla="*/ 12 h 119"/>
                            <a:gd name="T8" fmla="*/ 36 w 54"/>
                            <a:gd name="T9" fmla="*/ 0 h 119"/>
                            <a:gd name="T10" fmla="*/ 36 w 54"/>
                            <a:gd name="T11" fmla="*/ 24 h 119"/>
                            <a:gd name="T12" fmla="*/ 53 w 54"/>
                            <a:gd name="T13" fmla="*/ 24 h 119"/>
                            <a:gd name="T14" fmla="*/ 53 w 54"/>
                            <a:gd name="T15" fmla="*/ 41 h 119"/>
                            <a:gd name="T16" fmla="*/ 36 w 54"/>
                            <a:gd name="T17" fmla="*/ 41 h 119"/>
                            <a:gd name="T18" fmla="*/ 36 w 54"/>
                            <a:gd name="T19" fmla="*/ 90 h 119"/>
                            <a:gd name="T20" fmla="*/ 45 w 54"/>
                            <a:gd name="T21" fmla="*/ 102 h 119"/>
                            <a:gd name="T22" fmla="*/ 49 w 54"/>
                            <a:gd name="T23" fmla="*/ 102 h 119"/>
                            <a:gd name="T24" fmla="*/ 49 w 54"/>
                            <a:gd name="T25" fmla="*/ 118 h 119"/>
                            <a:gd name="T26" fmla="*/ 36 w 54"/>
                            <a:gd name="T27" fmla="*/ 118 h 119"/>
                            <a:gd name="T28" fmla="*/ 9 w 54"/>
                            <a:gd name="T29" fmla="*/ 97 h 119"/>
                            <a:gd name="T30" fmla="*/ 9 w 54"/>
                            <a:gd name="T31" fmla="*/ 41 h 119"/>
                            <a:gd name="T32" fmla="*/ 0 w 54"/>
                            <a:gd name="T33" fmla="*/ 41 h 119"/>
                            <a:gd name="T34" fmla="*/ 0 w 54"/>
                            <a:gd name="T35" fmla="*/ 24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4" h="119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cubicBezTo>
                                <a:pt x="9" y="24"/>
                                <a:pt x="9" y="24"/>
                                <a:pt x="9" y="24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36" y="24"/>
                                <a:pt x="36" y="24"/>
                                <a:pt x="36" y="24"/>
                              </a:cubicBezTo>
                              <a:cubicBezTo>
                                <a:pt x="53" y="24"/>
                                <a:pt x="53" y="24"/>
                                <a:pt x="53" y="24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6" y="90"/>
                                <a:pt x="36" y="90"/>
                                <a:pt x="36" y="90"/>
                              </a:cubicBezTo>
                              <a:cubicBezTo>
                                <a:pt x="36" y="97"/>
                                <a:pt x="36" y="102"/>
                                <a:pt x="45" y="102"/>
                              </a:cubicBezTo>
                              <a:cubicBezTo>
                                <a:pt x="49" y="102"/>
                                <a:pt x="49" y="102"/>
                                <a:pt x="49" y="102"/>
                              </a:cubicBezTo>
                              <a:cubicBezTo>
                                <a:pt x="49" y="118"/>
                                <a:pt x="49" y="118"/>
                                <a:pt x="49" y="118"/>
                              </a:cubicBezTo>
                              <a:cubicBezTo>
                                <a:pt x="49" y="118"/>
                                <a:pt x="45" y="118"/>
                                <a:pt x="36" y="118"/>
                              </a:cubicBezTo>
                              <a:cubicBezTo>
                                <a:pt x="14" y="118"/>
                                <a:pt x="9" y="102"/>
                                <a:pt x="9" y="97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6" name="Freeform 84"/>
                      <wps:cNvSpPr>
                        <a:spLocks noChangeArrowheads="1"/>
                      </wps:cNvSpPr>
                      <wps:spPr bwMode="auto">
                        <a:xfrm>
                          <a:off x="7728" y="2377"/>
                          <a:ext cx="75" cy="111"/>
                        </a:xfrm>
                        <a:custGeom>
                          <a:avLst/>
                          <a:gdLst>
                            <a:gd name="T0" fmla="*/ 27 w 85"/>
                            <a:gd name="T1" fmla="*/ 94 h 127"/>
                            <a:gd name="T2" fmla="*/ 0 w 85"/>
                            <a:gd name="T3" fmla="*/ 0 h 127"/>
                            <a:gd name="T4" fmla="*/ 27 w 85"/>
                            <a:gd name="T5" fmla="*/ 0 h 127"/>
                            <a:gd name="T6" fmla="*/ 45 w 85"/>
                            <a:gd name="T7" fmla="*/ 66 h 127"/>
                            <a:gd name="T8" fmla="*/ 45 w 85"/>
                            <a:gd name="T9" fmla="*/ 66 h 127"/>
                            <a:gd name="T10" fmla="*/ 58 w 85"/>
                            <a:gd name="T11" fmla="*/ 0 h 127"/>
                            <a:gd name="T12" fmla="*/ 84 w 85"/>
                            <a:gd name="T13" fmla="*/ 0 h 127"/>
                            <a:gd name="T14" fmla="*/ 45 w 85"/>
                            <a:gd name="T15" fmla="*/ 126 h 127"/>
                            <a:gd name="T16" fmla="*/ 18 w 85"/>
                            <a:gd name="T17" fmla="*/ 126 h 127"/>
                            <a:gd name="T18" fmla="*/ 27 w 85"/>
                            <a:gd name="T19" fmla="*/ 94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5" h="127">
                              <a:moveTo>
                                <a:pt x="27" y="94"/>
                              </a:moveTo>
                              <a:lnTo>
                                <a:pt x="0" y="0"/>
                              </a:lnTo>
                              <a:lnTo>
                                <a:pt x="27" y="0"/>
                              </a:lnTo>
                              <a:lnTo>
                                <a:pt x="45" y="66"/>
                              </a:lnTo>
                              <a:lnTo>
                                <a:pt x="45" y="66"/>
                              </a:lnTo>
                              <a:lnTo>
                                <a:pt x="58" y="0"/>
                              </a:lnTo>
                              <a:lnTo>
                                <a:pt x="84" y="0"/>
                              </a:lnTo>
                              <a:lnTo>
                                <a:pt x="45" y="126"/>
                              </a:lnTo>
                              <a:lnTo>
                                <a:pt x="18" y="126"/>
                              </a:lnTo>
                              <a:lnTo>
                                <a:pt x="27" y="94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7" name="Freeform 85"/>
                      <wps:cNvSpPr>
                        <a:spLocks noChangeArrowheads="1"/>
                      </wps:cNvSpPr>
                      <wps:spPr bwMode="auto">
                        <a:xfrm>
                          <a:off x="7855" y="2344"/>
                          <a:ext cx="122" cy="117"/>
                        </a:xfrm>
                        <a:custGeom>
                          <a:avLst/>
                          <a:gdLst>
                            <a:gd name="T0" fmla="*/ 0 w 137"/>
                            <a:gd name="T1" fmla="*/ 131 h 132"/>
                            <a:gd name="T2" fmla="*/ 0 w 137"/>
                            <a:gd name="T3" fmla="*/ 0 h 132"/>
                            <a:gd name="T4" fmla="*/ 48 w 137"/>
                            <a:gd name="T5" fmla="*/ 0 h 132"/>
                            <a:gd name="T6" fmla="*/ 70 w 137"/>
                            <a:gd name="T7" fmla="*/ 85 h 132"/>
                            <a:gd name="T8" fmla="*/ 70 w 137"/>
                            <a:gd name="T9" fmla="*/ 85 h 132"/>
                            <a:gd name="T10" fmla="*/ 93 w 137"/>
                            <a:gd name="T11" fmla="*/ 0 h 132"/>
                            <a:gd name="T12" fmla="*/ 136 w 137"/>
                            <a:gd name="T13" fmla="*/ 0 h 132"/>
                            <a:gd name="T14" fmla="*/ 136 w 137"/>
                            <a:gd name="T15" fmla="*/ 131 h 132"/>
                            <a:gd name="T16" fmla="*/ 110 w 137"/>
                            <a:gd name="T17" fmla="*/ 131 h 132"/>
                            <a:gd name="T18" fmla="*/ 110 w 137"/>
                            <a:gd name="T19" fmla="*/ 28 h 132"/>
                            <a:gd name="T20" fmla="*/ 110 w 137"/>
                            <a:gd name="T21" fmla="*/ 28 h 132"/>
                            <a:gd name="T22" fmla="*/ 83 w 137"/>
                            <a:gd name="T23" fmla="*/ 131 h 132"/>
                            <a:gd name="T24" fmla="*/ 52 w 137"/>
                            <a:gd name="T25" fmla="*/ 131 h 132"/>
                            <a:gd name="T26" fmla="*/ 26 w 137"/>
                            <a:gd name="T27" fmla="*/ 28 h 132"/>
                            <a:gd name="T28" fmla="*/ 26 w 137"/>
                            <a:gd name="T29" fmla="*/ 28 h 132"/>
                            <a:gd name="T30" fmla="*/ 26 w 137"/>
                            <a:gd name="T31" fmla="*/ 131 h 132"/>
                            <a:gd name="T32" fmla="*/ 0 w 137"/>
                            <a:gd name="T33" fmla="*/ 131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37" h="132">
                              <a:moveTo>
                                <a:pt x="0" y="131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70" y="85"/>
                              </a:lnTo>
                              <a:lnTo>
                                <a:pt x="70" y="85"/>
                              </a:lnTo>
                              <a:lnTo>
                                <a:pt x="93" y="0"/>
                              </a:lnTo>
                              <a:lnTo>
                                <a:pt x="136" y="0"/>
                              </a:lnTo>
                              <a:lnTo>
                                <a:pt x="136" y="131"/>
                              </a:lnTo>
                              <a:lnTo>
                                <a:pt x="110" y="131"/>
                              </a:lnTo>
                              <a:lnTo>
                                <a:pt x="110" y="28"/>
                              </a:lnTo>
                              <a:lnTo>
                                <a:pt x="110" y="28"/>
                              </a:lnTo>
                              <a:lnTo>
                                <a:pt x="83" y="131"/>
                              </a:lnTo>
                              <a:lnTo>
                                <a:pt x="52" y="131"/>
                              </a:lnTo>
                              <a:lnTo>
                                <a:pt x="26" y="28"/>
                              </a:lnTo>
                              <a:lnTo>
                                <a:pt x="26" y="28"/>
                              </a:lnTo>
                              <a:lnTo>
                                <a:pt x="26" y="131"/>
                              </a:lnTo>
                              <a:lnTo>
                                <a:pt x="0" y="131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8" name="Freeform 86"/>
                      <wps:cNvSpPr>
                        <a:spLocks noChangeArrowheads="1"/>
                      </wps:cNvSpPr>
                      <wps:spPr bwMode="auto">
                        <a:xfrm>
                          <a:off x="7998" y="2377"/>
                          <a:ext cx="66" cy="83"/>
                        </a:xfrm>
                        <a:custGeom>
                          <a:avLst/>
                          <a:gdLst>
                            <a:gd name="T0" fmla="*/ 76 w 77"/>
                            <a:gd name="T1" fmla="*/ 73 h 95"/>
                            <a:gd name="T2" fmla="*/ 76 w 77"/>
                            <a:gd name="T3" fmla="*/ 73 h 95"/>
                            <a:gd name="T4" fmla="*/ 76 w 77"/>
                            <a:gd name="T5" fmla="*/ 94 h 95"/>
                            <a:gd name="T6" fmla="*/ 53 w 77"/>
                            <a:gd name="T7" fmla="*/ 94 h 95"/>
                            <a:gd name="T8" fmla="*/ 49 w 77"/>
                            <a:gd name="T9" fmla="*/ 82 h 95"/>
                            <a:gd name="T10" fmla="*/ 49 w 77"/>
                            <a:gd name="T11" fmla="*/ 82 h 95"/>
                            <a:gd name="T12" fmla="*/ 27 w 77"/>
                            <a:gd name="T13" fmla="*/ 94 h 95"/>
                            <a:gd name="T14" fmla="*/ 0 w 77"/>
                            <a:gd name="T15" fmla="*/ 66 h 95"/>
                            <a:gd name="T16" fmla="*/ 49 w 77"/>
                            <a:gd name="T17" fmla="*/ 33 h 95"/>
                            <a:gd name="T18" fmla="*/ 49 w 77"/>
                            <a:gd name="T19" fmla="*/ 29 h 95"/>
                            <a:gd name="T20" fmla="*/ 40 w 77"/>
                            <a:gd name="T21" fmla="*/ 13 h 95"/>
                            <a:gd name="T22" fmla="*/ 27 w 77"/>
                            <a:gd name="T23" fmla="*/ 29 h 95"/>
                            <a:gd name="T24" fmla="*/ 0 w 77"/>
                            <a:gd name="T25" fmla="*/ 29 h 95"/>
                            <a:gd name="T26" fmla="*/ 9 w 77"/>
                            <a:gd name="T27" fmla="*/ 4 h 95"/>
                            <a:gd name="T28" fmla="*/ 35 w 77"/>
                            <a:gd name="T29" fmla="*/ 0 h 95"/>
                            <a:gd name="T30" fmla="*/ 76 w 77"/>
                            <a:gd name="T31" fmla="*/ 29 h 95"/>
                            <a:gd name="T32" fmla="*/ 76 w 77"/>
                            <a:gd name="T33" fmla="*/ 73 h 95"/>
                            <a:gd name="T34" fmla="*/ 29 w 77"/>
                            <a:gd name="T35" fmla="*/ 66 h 95"/>
                            <a:gd name="T36" fmla="*/ 29 w 77"/>
                            <a:gd name="T37" fmla="*/ 66 h 95"/>
                            <a:gd name="T38" fmla="*/ 37 w 77"/>
                            <a:gd name="T39" fmla="*/ 78 h 95"/>
                            <a:gd name="T40" fmla="*/ 51 w 77"/>
                            <a:gd name="T41" fmla="*/ 49 h 95"/>
                            <a:gd name="T42" fmla="*/ 29 w 77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76" y="73"/>
                              </a:moveTo>
                              <a:lnTo>
                                <a:pt x="76" y="73"/>
                              </a:lnTo>
                              <a:cubicBezTo>
                                <a:pt x="76" y="82"/>
                                <a:pt x="76" y="86"/>
                                <a:pt x="76" y="94"/>
                              </a:cubicBezTo>
                              <a:cubicBezTo>
                                <a:pt x="53" y="94"/>
                                <a:pt x="53" y="94"/>
                                <a:pt x="53" y="94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lnTo>
                                <a:pt x="49" y="82"/>
                              </a:lnTo>
                              <a:cubicBezTo>
                                <a:pt x="45" y="90"/>
                                <a:pt x="35" y="94"/>
                                <a:pt x="27" y="94"/>
                              </a:cubicBezTo>
                              <a:cubicBezTo>
                                <a:pt x="4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2" y="33"/>
                                <a:pt x="49" y="33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3"/>
                                <a:pt x="40" y="13"/>
                              </a:cubicBezTo>
                              <a:cubicBezTo>
                                <a:pt x="27" y="13"/>
                                <a:pt x="27" y="21"/>
                                <a:pt x="27" y="29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0" y="17"/>
                                <a:pt x="4" y="8"/>
                                <a:pt x="9" y="4"/>
                              </a:cubicBezTo>
                              <a:cubicBezTo>
                                <a:pt x="18" y="0"/>
                                <a:pt x="27" y="0"/>
                                <a:pt x="35" y="0"/>
                              </a:cubicBezTo>
                              <a:cubicBezTo>
                                <a:pt x="71" y="0"/>
                                <a:pt x="76" y="13"/>
                                <a:pt x="76" y="29"/>
                              </a:cubicBezTo>
                              <a:lnTo>
                                <a:pt x="76" y="73"/>
                              </a:lnTo>
                              <a:close/>
                              <a:moveTo>
                                <a:pt x="29" y="66"/>
                              </a:moveTo>
                              <a:lnTo>
                                <a:pt x="29" y="66"/>
                              </a:lnTo>
                              <a:cubicBezTo>
                                <a:pt x="29" y="69"/>
                                <a:pt x="29" y="78"/>
                                <a:pt x="37" y="78"/>
                              </a:cubicBezTo>
                              <a:cubicBezTo>
                                <a:pt x="55" y="78"/>
                                <a:pt x="51" y="57"/>
                                <a:pt x="51" y="49"/>
                              </a:cubicBezTo>
                              <a:cubicBezTo>
                                <a:pt x="37" y="49"/>
                                <a:pt x="29" y="49"/>
                                <a:pt x="29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9" name="Freeform 87"/>
                      <wps:cNvSpPr>
                        <a:spLocks noChangeArrowheads="1"/>
                      </wps:cNvSpPr>
                      <wps:spPr bwMode="auto">
                        <a:xfrm>
                          <a:off x="8084" y="2377"/>
                          <a:ext cx="67" cy="83"/>
                        </a:xfrm>
                        <a:custGeom>
                          <a:avLst/>
                          <a:gdLst>
                            <a:gd name="T0" fmla="*/ 31 w 77"/>
                            <a:gd name="T1" fmla="*/ 13 h 95"/>
                            <a:gd name="T2" fmla="*/ 31 w 77"/>
                            <a:gd name="T3" fmla="*/ 13 h 95"/>
                            <a:gd name="T4" fmla="*/ 31 w 77"/>
                            <a:gd name="T5" fmla="*/ 13 h 95"/>
                            <a:gd name="T6" fmla="*/ 40 w 77"/>
                            <a:gd name="T7" fmla="*/ 0 h 95"/>
                            <a:gd name="T8" fmla="*/ 53 w 77"/>
                            <a:gd name="T9" fmla="*/ 0 h 95"/>
                            <a:gd name="T10" fmla="*/ 76 w 77"/>
                            <a:gd name="T11" fmla="*/ 21 h 95"/>
                            <a:gd name="T12" fmla="*/ 76 w 77"/>
                            <a:gd name="T13" fmla="*/ 94 h 95"/>
                            <a:gd name="T14" fmla="*/ 49 w 77"/>
                            <a:gd name="T15" fmla="*/ 94 h 95"/>
                            <a:gd name="T16" fmla="*/ 49 w 77"/>
                            <a:gd name="T17" fmla="*/ 29 h 95"/>
                            <a:gd name="T18" fmla="*/ 40 w 77"/>
                            <a:gd name="T19" fmla="*/ 17 h 95"/>
                            <a:gd name="T20" fmla="*/ 31 w 77"/>
                            <a:gd name="T21" fmla="*/ 29 h 95"/>
                            <a:gd name="T22" fmla="*/ 31 w 77"/>
                            <a:gd name="T23" fmla="*/ 94 h 95"/>
                            <a:gd name="T24" fmla="*/ 0 w 77"/>
                            <a:gd name="T25" fmla="*/ 94 h 95"/>
                            <a:gd name="T26" fmla="*/ 0 w 77"/>
                            <a:gd name="T27" fmla="*/ 0 h 95"/>
                            <a:gd name="T28" fmla="*/ 31 w 77"/>
                            <a:gd name="T29" fmla="*/ 0 h 95"/>
                            <a:gd name="T30" fmla="*/ 31 w 77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95">
                              <a:moveTo>
                                <a:pt x="31" y="13"/>
                              </a:moveTo>
                              <a:lnTo>
                                <a:pt x="31" y="13"/>
                              </a:lnTo>
                              <a:lnTo>
                                <a:pt x="31" y="13"/>
                              </a:lnTo>
                              <a:cubicBezTo>
                                <a:pt x="31" y="8"/>
                                <a:pt x="36" y="4"/>
                                <a:pt x="40" y="0"/>
                              </a:cubicBezTo>
                              <a:cubicBezTo>
                                <a:pt x="45" y="0"/>
                                <a:pt x="49" y="0"/>
                                <a:pt x="53" y="0"/>
                              </a:cubicBezTo>
                              <a:cubicBezTo>
                                <a:pt x="67" y="0"/>
                                <a:pt x="76" y="8"/>
                                <a:pt x="76" y="21"/>
                              </a:cubicBezTo>
                              <a:cubicBezTo>
                                <a:pt x="76" y="94"/>
                                <a:pt x="76" y="94"/>
                                <a:pt x="76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31" y="21"/>
                                <a:pt x="31" y="29"/>
                              </a:cubicBezTo>
                              <a:cubicBezTo>
                                <a:pt x="31" y="94"/>
                                <a:pt x="31" y="94"/>
                                <a:pt x="31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31" y="0"/>
                                <a:pt x="31" y="0"/>
                                <a:pt x="31" y="0"/>
                              </a:cubicBezTo>
                              <a:lnTo>
                                <a:pt x="31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0" name="Freeform 88"/>
                      <wps:cNvSpPr>
                        <a:spLocks noChangeArrowheads="1"/>
                      </wps:cNvSpPr>
                      <wps:spPr bwMode="auto">
                        <a:xfrm>
                          <a:off x="8171" y="2377"/>
                          <a:ext cx="66" cy="83"/>
                        </a:xfrm>
                        <a:custGeom>
                          <a:avLst/>
                          <a:gdLst>
                            <a:gd name="T0" fmla="*/ 74 w 75"/>
                            <a:gd name="T1" fmla="*/ 73 h 95"/>
                            <a:gd name="T2" fmla="*/ 74 w 75"/>
                            <a:gd name="T3" fmla="*/ 73 h 95"/>
                            <a:gd name="T4" fmla="*/ 74 w 75"/>
                            <a:gd name="T5" fmla="*/ 94 h 95"/>
                            <a:gd name="T6" fmla="*/ 53 w 75"/>
                            <a:gd name="T7" fmla="*/ 94 h 95"/>
                            <a:gd name="T8" fmla="*/ 48 w 75"/>
                            <a:gd name="T9" fmla="*/ 82 h 95"/>
                            <a:gd name="T10" fmla="*/ 48 w 75"/>
                            <a:gd name="T11" fmla="*/ 82 h 95"/>
                            <a:gd name="T12" fmla="*/ 27 w 75"/>
                            <a:gd name="T13" fmla="*/ 94 h 95"/>
                            <a:gd name="T14" fmla="*/ 0 w 75"/>
                            <a:gd name="T15" fmla="*/ 66 h 95"/>
                            <a:gd name="T16" fmla="*/ 48 w 75"/>
                            <a:gd name="T17" fmla="*/ 33 h 95"/>
                            <a:gd name="T18" fmla="*/ 48 w 75"/>
                            <a:gd name="T19" fmla="*/ 29 h 95"/>
                            <a:gd name="T20" fmla="*/ 39 w 75"/>
                            <a:gd name="T21" fmla="*/ 13 h 95"/>
                            <a:gd name="T22" fmla="*/ 27 w 75"/>
                            <a:gd name="T23" fmla="*/ 29 h 95"/>
                            <a:gd name="T24" fmla="*/ 0 w 75"/>
                            <a:gd name="T25" fmla="*/ 29 h 95"/>
                            <a:gd name="T26" fmla="*/ 9 w 75"/>
                            <a:gd name="T27" fmla="*/ 4 h 95"/>
                            <a:gd name="T28" fmla="*/ 35 w 75"/>
                            <a:gd name="T29" fmla="*/ 0 h 95"/>
                            <a:gd name="T30" fmla="*/ 74 w 75"/>
                            <a:gd name="T31" fmla="*/ 29 h 95"/>
                            <a:gd name="T32" fmla="*/ 74 w 75"/>
                            <a:gd name="T33" fmla="*/ 73 h 95"/>
                            <a:gd name="T34" fmla="*/ 29 w 75"/>
                            <a:gd name="T35" fmla="*/ 66 h 95"/>
                            <a:gd name="T36" fmla="*/ 29 w 75"/>
                            <a:gd name="T37" fmla="*/ 66 h 95"/>
                            <a:gd name="T38" fmla="*/ 37 w 75"/>
                            <a:gd name="T39" fmla="*/ 78 h 95"/>
                            <a:gd name="T40" fmla="*/ 50 w 75"/>
                            <a:gd name="T41" fmla="*/ 49 h 95"/>
                            <a:gd name="T42" fmla="*/ 29 w 75"/>
                            <a:gd name="T43" fmla="*/ 66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75" h="95">
                              <a:moveTo>
                                <a:pt x="74" y="73"/>
                              </a:moveTo>
                              <a:lnTo>
                                <a:pt x="74" y="73"/>
                              </a:lnTo>
                              <a:cubicBezTo>
                                <a:pt x="74" y="82"/>
                                <a:pt x="74" y="86"/>
                                <a:pt x="74" y="94"/>
                              </a:cubicBezTo>
                              <a:cubicBezTo>
                                <a:pt x="53" y="94"/>
                                <a:pt x="53" y="94"/>
                                <a:pt x="53" y="94"/>
                              </a:cubicBezTo>
                              <a:cubicBezTo>
                                <a:pt x="48" y="82"/>
                                <a:pt x="48" y="82"/>
                                <a:pt x="48" y="82"/>
                              </a:cubicBezTo>
                              <a:lnTo>
                                <a:pt x="48" y="82"/>
                              </a:lnTo>
                              <a:cubicBezTo>
                                <a:pt x="44" y="90"/>
                                <a:pt x="35" y="94"/>
                                <a:pt x="27" y="94"/>
                              </a:cubicBezTo>
                              <a:cubicBezTo>
                                <a:pt x="4" y="94"/>
                                <a:pt x="0" y="82"/>
                                <a:pt x="0" y="66"/>
                              </a:cubicBezTo>
                              <a:cubicBezTo>
                                <a:pt x="0" y="37"/>
                                <a:pt x="22" y="33"/>
                                <a:pt x="48" y="33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8" y="13"/>
                                <a:pt x="39" y="13"/>
                              </a:cubicBezTo>
                              <a:cubicBezTo>
                                <a:pt x="27" y="13"/>
                                <a:pt x="27" y="21"/>
                                <a:pt x="27" y="29"/>
                              </a:cubicBezTo>
                              <a:cubicBezTo>
                                <a:pt x="0" y="29"/>
                                <a:pt x="0" y="29"/>
                                <a:pt x="0" y="29"/>
                              </a:cubicBezTo>
                              <a:cubicBezTo>
                                <a:pt x="0" y="17"/>
                                <a:pt x="4" y="8"/>
                                <a:pt x="9" y="4"/>
                              </a:cubicBezTo>
                              <a:cubicBezTo>
                                <a:pt x="17" y="0"/>
                                <a:pt x="27" y="0"/>
                                <a:pt x="35" y="0"/>
                              </a:cubicBezTo>
                              <a:cubicBezTo>
                                <a:pt x="70" y="0"/>
                                <a:pt x="74" y="13"/>
                                <a:pt x="74" y="29"/>
                              </a:cubicBezTo>
                              <a:lnTo>
                                <a:pt x="74" y="73"/>
                              </a:lnTo>
                              <a:close/>
                              <a:moveTo>
                                <a:pt x="29" y="66"/>
                              </a:moveTo>
                              <a:lnTo>
                                <a:pt x="29" y="66"/>
                              </a:lnTo>
                              <a:cubicBezTo>
                                <a:pt x="29" y="69"/>
                                <a:pt x="29" y="78"/>
                                <a:pt x="37" y="78"/>
                              </a:cubicBezTo>
                              <a:cubicBezTo>
                                <a:pt x="55" y="78"/>
                                <a:pt x="50" y="57"/>
                                <a:pt x="50" y="49"/>
                              </a:cubicBezTo>
                              <a:cubicBezTo>
                                <a:pt x="37" y="49"/>
                                <a:pt x="29" y="49"/>
                                <a:pt x="29" y="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1" name="Freeform 89"/>
                      <wps:cNvSpPr>
                        <a:spLocks noChangeArrowheads="1"/>
                      </wps:cNvSpPr>
                      <wps:spPr bwMode="auto">
                        <a:xfrm>
                          <a:off x="8258" y="2377"/>
                          <a:ext cx="66" cy="111"/>
                        </a:xfrm>
                        <a:custGeom>
                          <a:avLst/>
                          <a:gdLst>
                            <a:gd name="T0" fmla="*/ 75 w 76"/>
                            <a:gd name="T1" fmla="*/ 0 h 127"/>
                            <a:gd name="T2" fmla="*/ 75 w 76"/>
                            <a:gd name="T3" fmla="*/ 0 h 127"/>
                            <a:gd name="T4" fmla="*/ 75 w 76"/>
                            <a:gd name="T5" fmla="*/ 94 h 127"/>
                            <a:gd name="T6" fmla="*/ 39 w 76"/>
                            <a:gd name="T7" fmla="*/ 126 h 127"/>
                            <a:gd name="T8" fmla="*/ 0 w 76"/>
                            <a:gd name="T9" fmla="*/ 98 h 127"/>
                            <a:gd name="T10" fmla="*/ 27 w 76"/>
                            <a:gd name="T11" fmla="*/ 98 h 127"/>
                            <a:gd name="T12" fmla="*/ 31 w 76"/>
                            <a:gd name="T13" fmla="*/ 110 h 127"/>
                            <a:gd name="T14" fmla="*/ 39 w 76"/>
                            <a:gd name="T15" fmla="*/ 115 h 127"/>
                            <a:gd name="T16" fmla="*/ 49 w 76"/>
                            <a:gd name="T17" fmla="*/ 98 h 127"/>
                            <a:gd name="T18" fmla="*/ 49 w 76"/>
                            <a:gd name="T19" fmla="*/ 82 h 127"/>
                            <a:gd name="T20" fmla="*/ 49 w 76"/>
                            <a:gd name="T21" fmla="*/ 82 h 127"/>
                            <a:gd name="T22" fmla="*/ 27 w 76"/>
                            <a:gd name="T23" fmla="*/ 90 h 127"/>
                            <a:gd name="T24" fmla="*/ 0 w 76"/>
                            <a:gd name="T25" fmla="*/ 45 h 127"/>
                            <a:gd name="T26" fmla="*/ 27 w 76"/>
                            <a:gd name="T27" fmla="*/ 0 h 127"/>
                            <a:gd name="T28" fmla="*/ 49 w 76"/>
                            <a:gd name="T29" fmla="*/ 13 h 127"/>
                            <a:gd name="T30" fmla="*/ 49 w 76"/>
                            <a:gd name="T31" fmla="*/ 13 h 127"/>
                            <a:gd name="T32" fmla="*/ 49 w 76"/>
                            <a:gd name="T33" fmla="*/ 0 h 127"/>
                            <a:gd name="T34" fmla="*/ 75 w 76"/>
                            <a:gd name="T35" fmla="*/ 0 h 127"/>
                            <a:gd name="T36" fmla="*/ 41 w 76"/>
                            <a:gd name="T37" fmla="*/ 73 h 127"/>
                            <a:gd name="T38" fmla="*/ 41 w 76"/>
                            <a:gd name="T39" fmla="*/ 73 h 127"/>
                            <a:gd name="T40" fmla="*/ 51 w 76"/>
                            <a:gd name="T41" fmla="*/ 45 h 127"/>
                            <a:gd name="T42" fmla="*/ 41 w 76"/>
                            <a:gd name="T43" fmla="*/ 17 h 127"/>
                            <a:gd name="T44" fmla="*/ 29 w 76"/>
                            <a:gd name="T45" fmla="*/ 49 h 127"/>
                            <a:gd name="T46" fmla="*/ 41 w 76"/>
                            <a:gd name="T47" fmla="*/ 73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76" h="127">
                              <a:moveTo>
                                <a:pt x="75" y="0"/>
                              </a:moveTo>
                              <a:lnTo>
                                <a:pt x="75" y="0"/>
                              </a:lnTo>
                              <a:cubicBezTo>
                                <a:pt x="75" y="94"/>
                                <a:pt x="75" y="94"/>
                                <a:pt x="75" y="94"/>
                              </a:cubicBezTo>
                              <a:cubicBezTo>
                                <a:pt x="75" y="102"/>
                                <a:pt x="75" y="126"/>
                                <a:pt x="39" y="126"/>
                              </a:cubicBezTo>
                              <a:cubicBezTo>
                                <a:pt x="18" y="126"/>
                                <a:pt x="0" y="122"/>
                                <a:pt x="0" y="98"/>
                              </a:cubicBezTo>
                              <a:cubicBezTo>
                                <a:pt x="27" y="98"/>
                                <a:pt x="27" y="98"/>
                                <a:pt x="27" y="98"/>
                              </a:cubicBezTo>
                              <a:cubicBezTo>
                                <a:pt x="27" y="102"/>
                                <a:pt x="27" y="107"/>
                                <a:pt x="31" y="110"/>
                              </a:cubicBezTo>
                              <a:cubicBezTo>
                                <a:pt x="31" y="110"/>
                                <a:pt x="35" y="115"/>
                                <a:pt x="39" y="115"/>
                              </a:cubicBezTo>
                              <a:cubicBezTo>
                                <a:pt x="44" y="115"/>
                                <a:pt x="49" y="107"/>
                                <a:pt x="49" y="98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lnTo>
                                <a:pt x="49" y="82"/>
                              </a:lnTo>
                              <a:cubicBezTo>
                                <a:pt x="44" y="86"/>
                                <a:pt x="35" y="90"/>
                                <a:pt x="27" y="90"/>
                              </a:cubicBezTo>
                              <a:cubicBezTo>
                                <a:pt x="0" y="90"/>
                                <a:pt x="0" y="66"/>
                                <a:pt x="0" y="45"/>
                              </a:cubicBezTo>
                              <a:cubicBezTo>
                                <a:pt x="0" y="25"/>
                                <a:pt x="0" y="0"/>
                                <a:pt x="27" y="0"/>
                              </a:cubicBezTo>
                              <a:cubicBezTo>
                                <a:pt x="39" y="0"/>
                                <a:pt x="44" y="4"/>
                                <a:pt x="49" y="13"/>
                              </a:cubicBezTo>
                              <a:lnTo>
                                <a:pt x="49" y="13"/>
                              </a:lnTo>
                              <a:cubicBezTo>
                                <a:pt x="49" y="0"/>
                                <a:pt x="49" y="0"/>
                                <a:pt x="49" y="0"/>
                              </a:cubicBezTo>
                              <a:lnTo>
                                <a:pt x="75" y="0"/>
                              </a:lnTo>
                              <a:close/>
                              <a:moveTo>
                                <a:pt x="41" y="73"/>
                              </a:moveTo>
                              <a:lnTo>
                                <a:pt x="41" y="73"/>
                              </a:lnTo>
                              <a:cubicBezTo>
                                <a:pt x="51" y="73"/>
                                <a:pt x="51" y="66"/>
                                <a:pt x="51" y="45"/>
                              </a:cubicBezTo>
                              <a:cubicBezTo>
                                <a:pt x="51" y="25"/>
                                <a:pt x="51" y="17"/>
                                <a:pt x="41" y="17"/>
                              </a:cubicBezTo>
                              <a:cubicBezTo>
                                <a:pt x="29" y="17"/>
                                <a:pt x="29" y="21"/>
                                <a:pt x="29" y="49"/>
                              </a:cubicBezTo>
                              <a:cubicBezTo>
                                <a:pt x="29" y="57"/>
                                <a:pt x="29" y="73"/>
                                <a:pt x="41" y="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2" name="Freeform 90"/>
                      <wps:cNvSpPr>
                        <a:spLocks noChangeArrowheads="1"/>
                      </wps:cNvSpPr>
                      <wps:spPr bwMode="auto">
                        <a:xfrm>
                          <a:off x="8344" y="2377"/>
                          <a:ext cx="71" cy="83"/>
                        </a:xfrm>
                        <a:custGeom>
                          <a:avLst/>
                          <a:gdLst>
                            <a:gd name="T0" fmla="*/ 27 w 81"/>
                            <a:gd name="T1" fmla="*/ 49 h 95"/>
                            <a:gd name="T2" fmla="*/ 27 w 81"/>
                            <a:gd name="T3" fmla="*/ 49 h 95"/>
                            <a:gd name="T4" fmla="*/ 40 w 81"/>
                            <a:gd name="T5" fmla="*/ 78 h 95"/>
                            <a:gd name="T6" fmla="*/ 53 w 81"/>
                            <a:gd name="T7" fmla="*/ 62 h 95"/>
                            <a:gd name="T8" fmla="*/ 80 w 81"/>
                            <a:gd name="T9" fmla="*/ 62 h 95"/>
                            <a:gd name="T10" fmla="*/ 67 w 81"/>
                            <a:gd name="T11" fmla="*/ 86 h 95"/>
                            <a:gd name="T12" fmla="*/ 40 w 81"/>
                            <a:gd name="T13" fmla="*/ 94 h 95"/>
                            <a:gd name="T14" fmla="*/ 0 w 81"/>
                            <a:gd name="T15" fmla="*/ 45 h 95"/>
                            <a:gd name="T16" fmla="*/ 40 w 81"/>
                            <a:gd name="T17" fmla="*/ 0 h 95"/>
                            <a:gd name="T18" fmla="*/ 80 w 81"/>
                            <a:gd name="T19" fmla="*/ 49 h 95"/>
                            <a:gd name="T20" fmla="*/ 27 w 81"/>
                            <a:gd name="T21" fmla="*/ 49 h 95"/>
                            <a:gd name="T22" fmla="*/ 53 w 81"/>
                            <a:gd name="T23" fmla="*/ 37 h 95"/>
                            <a:gd name="T24" fmla="*/ 53 w 81"/>
                            <a:gd name="T25" fmla="*/ 37 h 95"/>
                            <a:gd name="T26" fmla="*/ 40 w 81"/>
                            <a:gd name="T27" fmla="*/ 17 h 95"/>
                            <a:gd name="T28" fmla="*/ 27 w 81"/>
                            <a:gd name="T29" fmla="*/ 37 h 95"/>
                            <a:gd name="T30" fmla="*/ 53 w 81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1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53" y="69"/>
                                <a:pt x="53" y="62"/>
                              </a:cubicBezTo>
                              <a:cubicBezTo>
                                <a:pt x="80" y="62"/>
                                <a:pt x="80" y="62"/>
                                <a:pt x="80" y="62"/>
                              </a:cubicBezTo>
                              <a:cubicBezTo>
                                <a:pt x="80" y="69"/>
                                <a:pt x="76" y="78"/>
                                <a:pt x="67" y="86"/>
                              </a:cubicBezTo>
                              <a:cubicBezTo>
                                <a:pt x="63" y="90"/>
                                <a:pt x="53" y="94"/>
                                <a:pt x="40" y="94"/>
                              </a:cubicBezTo>
                              <a:cubicBezTo>
                                <a:pt x="5" y="94"/>
                                <a:pt x="0" y="73"/>
                                <a:pt x="0" y="45"/>
                              </a:cubicBezTo>
                              <a:cubicBezTo>
                                <a:pt x="0" y="21"/>
                                <a:pt x="5" y="0"/>
                                <a:pt x="40" y="0"/>
                              </a:cubicBezTo>
                              <a:cubicBezTo>
                                <a:pt x="76" y="0"/>
                                <a:pt x="80" y="21"/>
                                <a:pt x="80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3" y="37"/>
                              </a:moveTo>
                              <a:lnTo>
                                <a:pt x="53" y="37"/>
                              </a:lnTo>
                              <a:cubicBezTo>
                                <a:pt x="53" y="29"/>
                                <a:pt x="53" y="17"/>
                                <a:pt x="40" y="17"/>
                              </a:cubicBezTo>
                              <a:cubicBezTo>
                                <a:pt x="27" y="17"/>
                                <a:pt x="27" y="29"/>
                                <a:pt x="27" y="37"/>
                              </a:cubicBezTo>
                              <a:lnTo>
                                <a:pt x="53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3" name="Freeform 91"/>
                      <wps:cNvSpPr>
                        <a:spLocks noChangeArrowheads="1"/>
                      </wps:cNvSpPr>
                      <wps:spPr bwMode="auto">
                        <a:xfrm>
                          <a:off x="8432" y="2377"/>
                          <a:ext cx="110" cy="83"/>
                        </a:xfrm>
                        <a:custGeom>
                          <a:avLst/>
                          <a:gdLst>
                            <a:gd name="T0" fmla="*/ 26 w 124"/>
                            <a:gd name="T1" fmla="*/ 13 h 95"/>
                            <a:gd name="T2" fmla="*/ 26 w 124"/>
                            <a:gd name="T3" fmla="*/ 13 h 95"/>
                            <a:gd name="T4" fmla="*/ 26 w 124"/>
                            <a:gd name="T5" fmla="*/ 13 h 95"/>
                            <a:gd name="T6" fmla="*/ 48 w 124"/>
                            <a:gd name="T7" fmla="*/ 0 h 95"/>
                            <a:gd name="T8" fmla="*/ 70 w 124"/>
                            <a:gd name="T9" fmla="*/ 13 h 95"/>
                            <a:gd name="T10" fmla="*/ 97 w 124"/>
                            <a:gd name="T11" fmla="*/ 0 h 95"/>
                            <a:gd name="T12" fmla="*/ 123 w 124"/>
                            <a:gd name="T13" fmla="*/ 21 h 95"/>
                            <a:gd name="T14" fmla="*/ 123 w 124"/>
                            <a:gd name="T15" fmla="*/ 94 h 95"/>
                            <a:gd name="T16" fmla="*/ 92 w 124"/>
                            <a:gd name="T17" fmla="*/ 94 h 95"/>
                            <a:gd name="T18" fmla="*/ 92 w 124"/>
                            <a:gd name="T19" fmla="*/ 29 h 95"/>
                            <a:gd name="T20" fmla="*/ 84 w 124"/>
                            <a:gd name="T21" fmla="*/ 17 h 95"/>
                            <a:gd name="T22" fmla="*/ 74 w 124"/>
                            <a:gd name="T23" fmla="*/ 29 h 95"/>
                            <a:gd name="T24" fmla="*/ 74 w 124"/>
                            <a:gd name="T25" fmla="*/ 94 h 95"/>
                            <a:gd name="T26" fmla="*/ 48 w 124"/>
                            <a:gd name="T27" fmla="*/ 94 h 95"/>
                            <a:gd name="T28" fmla="*/ 48 w 124"/>
                            <a:gd name="T29" fmla="*/ 29 h 95"/>
                            <a:gd name="T30" fmla="*/ 35 w 124"/>
                            <a:gd name="T31" fmla="*/ 17 h 95"/>
                            <a:gd name="T32" fmla="*/ 26 w 124"/>
                            <a:gd name="T33" fmla="*/ 29 h 95"/>
                            <a:gd name="T34" fmla="*/ 26 w 124"/>
                            <a:gd name="T35" fmla="*/ 94 h 95"/>
                            <a:gd name="T36" fmla="*/ 0 w 124"/>
                            <a:gd name="T37" fmla="*/ 94 h 95"/>
                            <a:gd name="T38" fmla="*/ 0 w 124"/>
                            <a:gd name="T39" fmla="*/ 0 h 95"/>
                            <a:gd name="T40" fmla="*/ 26 w 124"/>
                            <a:gd name="T41" fmla="*/ 0 h 95"/>
                            <a:gd name="T42" fmla="*/ 26 w 124"/>
                            <a:gd name="T43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24" h="95">
                              <a:moveTo>
                                <a:pt x="26" y="13"/>
                              </a:moveTo>
                              <a:lnTo>
                                <a:pt x="26" y="13"/>
                              </a:lnTo>
                              <a:lnTo>
                                <a:pt x="26" y="13"/>
                              </a:lnTo>
                              <a:cubicBezTo>
                                <a:pt x="31" y="4"/>
                                <a:pt x="39" y="0"/>
                                <a:pt x="48" y="0"/>
                              </a:cubicBezTo>
                              <a:cubicBezTo>
                                <a:pt x="61" y="0"/>
                                <a:pt x="66" y="4"/>
                                <a:pt x="70" y="13"/>
                              </a:cubicBezTo>
                              <a:cubicBezTo>
                                <a:pt x="79" y="4"/>
                                <a:pt x="88" y="0"/>
                                <a:pt x="97" y="0"/>
                              </a:cubicBezTo>
                              <a:cubicBezTo>
                                <a:pt x="110" y="0"/>
                                <a:pt x="123" y="8"/>
                                <a:pt x="123" y="21"/>
                              </a:cubicBezTo>
                              <a:cubicBezTo>
                                <a:pt x="123" y="94"/>
                                <a:pt x="123" y="94"/>
                                <a:pt x="123" y="94"/>
                              </a:cubicBezTo>
                              <a:cubicBezTo>
                                <a:pt x="92" y="94"/>
                                <a:pt x="92" y="94"/>
                                <a:pt x="92" y="94"/>
                              </a:cubicBezTo>
                              <a:cubicBezTo>
                                <a:pt x="92" y="29"/>
                                <a:pt x="92" y="29"/>
                                <a:pt x="92" y="29"/>
                              </a:cubicBezTo>
                              <a:cubicBezTo>
                                <a:pt x="92" y="21"/>
                                <a:pt x="92" y="17"/>
                                <a:pt x="84" y="17"/>
                              </a:cubicBezTo>
                              <a:cubicBezTo>
                                <a:pt x="74" y="17"/>
                                <a:pt x="74" y="21"/>
                                <a:pt x="74" y="29"/>
                              </a:cubicBezTo>
                              <a:cubicBezTo>
                                <a:pt x="74" y="94"/>
                                <a:pt x="74" y="94"/>
                                <a:pt x="74" y="94"/>
                              </a:cubicBezTo>
                              <a:cubicBezTo>
                                <a:pt x="48" y="94"/>
                                <a:pt x="48" y="94"/>
                                <a:pt x="48" y="94"/>
                              </a:cubicBezTo>
                              <a:cubicBezTo>
                                <a:pt x="48" y="29"/>
                                <a:pt x="48" y="29"/>
                                <a:pt x="48" y="29"/>
                              </a:cubicBezTo>
                              <a:cubicBezTo>
                                <a:pt x="48" y="21"/>
                                <a:pt x="44" y="17"/>
                                <a:pt x="35" y="17"/>
                              </a:cubicBezTo>
                              <a:cubicBezTo>
                                <a:pt x="26" y="17"/>
                                <a:pt x="26" y="21"/>
                                <a:pt x="26" y="29"/>
                              </a:cubicBezTo>
                              <a:cubicBezTo>
                                <a:pt x="26" y="94"/>
                                <a:pt x="26" y="94"/>
                                <a:pt x="26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6" y="0"/>
                                <a:pt x="26" y="0"/>
                                <a:pt x="26" y="0"/>
                              </a:cubicBezTo>
                              <a:lnTo>
                                <a:pt x="26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4" name="Freeform 92"/>
                      <wps:cNvSpPr>
                        <a:spLocks noChangeArrowheads="1"/>
                      </wps:cNvSpPr>
                      <wps:spPr bwMode="auto">
                        <a:xfrm>
                          <a:off x="8559" y="2377"/>
                          <a:ext cx="69" cy="83"/>
                        </a:xfrm>
                        <a:custGeom>
                          <a:avLst/>
                          <a:gdLst>
                            <a:gd name="T0" fmla="*/ 27 w 80"/>
                            <a:gd name="T1" fmla="*/ 49 h 95"/>
                            <a:gd name="T2" fmla="*/ 27 w 80"/>
                            <a:gd name="T3" fmla="*/ 49 h 95"/>
                            <a:gd name="T4" fmla="*/ 40 w 80"/>
                            <a:gd name="T5" fmla="*/ 78 h 95"/>
                            <a:gd name="T6" fmla="*/ 49 w 80"/>
                            <a:gd name="T7" fmla="*/ 62 h 95"/>
                            <a:gd name="T8" fmla="*/ 79 w 80"/>
                            <a:gd name="T9" fmla="*/ 62 h 95"/>
                            <a:gd name="T10" fmla="*/ 66 w 80"/>
                            <a:gd name="T11" fmla="*/ 86 h 95"/>
                            <a:gd name="T12" fmla="*/ 40 w 80"/>
                            <a:gd name="T13" fmla="*/ 94 h 95"/>
                            <a:gd name="T14" fmla="*/ 0 w 80"/>
                            <a:gd name="T15" fmla="*/ 45 h 95"/>
                            <a:gd name="T16" fmla="*/ 40 w 80"/>
                            <a:gd name="T17" fmla="*/ 0 h 95"/>
                            <a:gd name="T18" fmla="*/ 79 w 80"/>
                            <a:gd name="T19" fmla="*/ 49 h 95"/>
                            <a:gd name="T20" fmla="*/ 27 w 80"/>
                            <a:gd name="T21" fmla="*/ 49 h 95"/>
                            <a:gd name="T22" fmla="*/ 55 w 80"/>
                            <a:gd name="T23" fmla="*/ 37 h 95"/>
                            <a:gd name="T24" fmla="*/ 55 w 80"/>
                            <a:gd name="T25" fmla="*/ 37 h 95"/>
                            <a:gd name="T26" fmla="*/ 42 w 80"/>
                            <a:gd name="T27" fmla="*/ 17 h 95"/>
                            <a:gd name="T28" fmla="*/ 29 w 80"/>
                            <a:gd name="T29" fmla="*/ 37 h 95"/>
                            <a:gd name="T30" fmla="*/ 55 w 80"/>
                            <a:gd name="T31" fmla="*/ 37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0" h="95">
                              <a:moveTo>
                                <a:pt x="27" y="49"/>
                              </a:moveTo>
                              <a:lnTo>
                                <a:pt x="27" y="49"/>
                              </a:lnTo>
                              <a:cubicBezTo>
                                <a:pt x="27" y="62"/>
                                <a:pt x="27" y="78"/>
                                <a:pt x="40" y="78"/>
                              </a:cubicBezTo>
                              <a:cubicBezTo>
                                <a:pt x="49" y="78"/>
                                <a:pt x="49" y="69"/>
                                <a:pt x="49" y="62"/>
                              </a:cubicBezTo>
                              <a:cubicBezTo>
                                <a:pt x="79" y="62"/>
                                <a:pt x="79" y="62"/>
                                <a:pt x="79" y="62"/>
                              </a:cubicBezTo>
                              <a:cubicBezTo>
                                <a:pt x="75" y="69"/>
                                <a:pt x="75" y="78"/>
                                <a:pt x="66" y="86"/>
                              </a:cubicBezTo>
                              <a:cubicBezTo>
                                <a:pt x="62" y="90"/>
                                <a:pt x="53" y="94"/>
                                <a:pt x="40" y="94"/>
                              </a:cubicBezTo>
                              <a:cubicBezTo>
                                <a:pt x="4" y="94"/>
                                <a:pt x="0" y="73"/>
                                <a:pt x="0" y="45"/>
                              </a:cubicBezTo>
                              <a:cubicBezTo>
                                <a:pt x="0" y="21"/>
                                <a:pt x="0" y="0"/>
                                <a:pt x="40" y="0"/>
                              </a:cubicBezTo>
                              <a:cubicBezTo>
                                <a:pt x="75" y="0"/>
                                <a:pt x="79" y="21"/>
                                <a:pt x="79" y="49"/>
                              </a:cubicBezTo>
                              <a:lnTo>
                                <a:pt x="27" y="49"/>
                              </a:lnTo>
                              <a:close/>
                              <a:moveTo>
                                <a:pt x="55" y="37"/>
                              </a:moveTo>
                              <a:lnTo>
                                <a:pt x="55" y="37"/>
                              </a:lnTo>
                              <a:cubicBezTo>
                                <a:pt x="55" y="29"/>
                                <a:pt x="55" y="17"/>
                                <a:pt x="42" y="17"/>
                              </a:cubicBezTo>
                              <a:cubicBezTo>
                                <a:pt x="29" y="17"/>
                                <a:pt x="29" y="29"/>
                                <a:pt x="29" y="37"/>
                              </a:cubicBezTo>
                              <a:lnTo>
                                <a:pt x="5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5" name="Freeform 93"/>
                      <wps:cNvSpPr>
                        <a:spLocks noChangeArrowheads="1"/>
                      </wps:cNvSpPr>
                      <wps:spPr bwMode="auto">
                        <a:xfrm>
                          <a:off x="8645" y="2377"/>
                          <a:ext cx="66" cy="83"/>
                        </a:xfrm>
                        <a:custGeom>
                          <a:avLst/>
                          <a:gdLst>
                            <a:gd name="T0" fmla="*/ 27 w 76"/>
                            <a:gd name="T1" fmla="*/ 13 h 95"/>
                            <a:gd name="T2" fmla="*/ 27 w 76"/>
                            <a:gd name="T3" fmla="*/ 13 h 95"/>
                            <a:gd name="T4" fmla="*/ 27 w 76"/>
                            <a:gd name="T5" fmla="*/ 13 h 95"/>
                            <a:gd name="T6" fmla="*/ 40 w 76"/>
                            <a:gd name="T7" fmla="*/ 0 h 95"/>
                            <a:gd name="T8" fmla="*/ 53 w 76"/>
                            <a:gd name="T9" fmla="*/ 0 h 95"/>
                            <a:gd name="T10" fmla="*/ 75 w 76"/>
                            <a:gd name="T11" fmla="*/ 21 h 95"/>
                            <a:gd name="T12" fmla="*/ 75 w 76"/>
                            <a:gd name="T13" fmla="*/ 94 h 95"/>
                            <a:gd name="T14" fmla="*/ 49 w 76"/>
                            <a:gd name="T15" fmla="*/ 94 h 95"/>
                            <a:gd name="T16" fmla="*/ 49 w 76"/>
                            <a:gd name="T17" fmla="*/ 29 h 95"/>
                            <a:gd name="T18" fmla="*/ 40 w 76"/>
                            <a:gd name="T19" fmla="*/ 17 h 95"/>
                            <a:gd name="T20" fmla="*/ 27 w 76"/>
                            <a:gd name="T21" fmla="*/ 29 h 95"/>
                            <a:gd name="T22" fmla="*/ 27 w 76"/>
                            <a:gd name="T23" fmla="*/ 94 h 95"/>
                            <a:gd name="T24" fmla="*/ 0 w 76"/>
                            <a:gd name="T25" fmla="*/ 94 h 95"/>
                            <a:gd name="T26" fmla="*/ 0 w 76"/>
                            <a:gd name="T27" fmla="*/ 0 h 95"/>
                            <a:gd name="T28" fmla="*/ 27 w 76"/>
                            <a:gd name="T29" fmla="*/ 0 h 95"/>
                            <a:gd name="T30" fmla="*/ 27 w 76"/>
                            <a:gd name="T31" fmla="*/ 13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6" h="95">
                              <a:moveTo>
                                <a:pt x="27" y="13"/>
                              </a:moveTo>
                              <a:lnTo>
                                <a:pt x="27" y="13"/>
                              </a:lnTo>
                              <a:lnTo>
                                <a:pt x="27" y="13"/>
                              </a:lnTo>
                              <a:cubicBezTo>
                                <a:pt x="31" y="8"/>
                                <a:pt x="35" y="4"/>
                                <a:pt x="40" y="0"/>
                              </a:cubicBezTo>
                              <a:cubicBezTo>
                                <a:pt x="40" y="0"/>
                                <a:pt x="44" y="0"/>
                                <a:pt x="53" y="0"/>
                              </a:cubicBezTo>
                              <a:cubicBezTo>
                                <a:pt x="66" y="0"/>
                                <a:pt x="75" y="8"/>
                                <a:pt x="75" y="21"/>
                              </a:cubicBezTo>
                              <a:cubicBezTo>
                                <a:pt x="75" y="94"/>
                                <a:pt x="75" y="94"/>
                                <a:pt x="75" y="94"/>
                              </a:cubicBezTo>
                              <a:cubicBezTo>
                                <a:pt x="49" y="94"/>
                                <a:pt x="49" y="94"/>
                                <a:pt x="49" y="94"/>
                              </a:cubicBezTo>
                              <a:cubicBezTo>
                                <a:pt x="49" y="29"/>
                                <a:pt x="49" y="29"/>
                                <a:pt x="49" y="29"/>
                              </a:cubicBezTo>
                              <a:cubicBezTo>
                                <a:pt x="49" y="21"/>
                                <a:pt x="49" y="17"/>
                                <a:pt x="40" y="17"/>
                              </a:cubicBezTo>
                              <a:cubicBezTo>
                                <a:pt x="31" y="17"/>
                                <a:pt x="27" y="21"/>
                                <a:pt x="27" y="29"/>
                              </a:cubicBezTo>
                              <a:cubicBezTo>
                                <a:pt x="27" y="94"/>
                                <a:pt x="27" y="94"/>
                                <a:pt x="27" y="94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27" y="0"/>
                                <a:pt x="27" y="0"/>
                                <a:pt x="27" y="0"/>
                              </a:cubicBezTo>
                              <a:lnTo>
                                <a:pt x="27" y="13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6" name="Freeform 94"/>
                      <wps:cNvSpPr>
                        <a:spLocks noChangeArrowheads="1"/>
                      </wps:cNvSpPr>
                      <wps:spPr bwMode="auto">
                        <a:xfrm>
                          <a:off x="8724" y="2354"/>
                          <a:ext cx="47" cy="106"/>
                        </a:xfrm>
                        <a:custGeom>
                          <a:avLst/>
                          <a:gdLst>
                            <a:gd name="T0" fmla="*/ 0 w 54"/>
                            <a:gd name="T1" fmla="*/ 24 h 119"/>
                            <a:gd name="T2" fmla="*/ 0 w 54"/>
                            <a:gd name="T3" fmla="*/ 24 h 119"/>
                            <a:gd name="T4" fmla="*/ 9 w 54"/>
                            <a:gd name="T5" fmla="*/ 24 h 119"/>
                            <a:gd name="T6" fmla="*/ 9 w 54"/>
                            <a:gd name="T7" fmla="*/ 12 h 119"/>
                            <a:gd name="T8" fmla="*/ 36 w 54"/>
                            <a:gd name="T9" fmla="*/ 0 h 119"/>
                            <a:gd name="T10" fmla="*/ 36 w 54"/>
                            <a:gd name="T11" fmla="*/ 24 h 119"/>
                            <a:gd name="T12" fmla="*/ 53 w 54"/>
                            <a:gd name="T13" fmla="*/ 24 h 119"/>
                            <a:gd name="T14" fmla="*/ 53 w 54"/>
                            <a:gd name="T15" fmla="*/ 41 h 119"/>
                            <a:gd name="T16" fmla="*/ 36 w 54"/>
                            <a:gd name="T17" fmla="*/ 41 h 119"/>
                            <a:gd name="T18" fmla="*/ 36 w 54"/>
                            <a:gd name="T19" fmla="*/ 90 h 119"/>
                            <a:gd name="T20" fmla="*/ 45 w 54"/>
                            <a:gd name="T21" fmla="*/ 102 h 119"/>
                            <a:gd name="T22" fmla="*/ 49 w 54"/>
                            <a:gd name="T23" fmla="*/ 102 h 119"/>
                            <a:gd name="T24" fmla="*/ 49 w 54"/>
                            <a:gd name="T25" fmla="*/ 118 h 119"/>
                            <a:gd name="T26" fmla="*/ 36 w 54"/>
                            <a:gd name="T27" fmla="*/ 118 h 119"/>
                            <a:gd name="T28" fmla="*/ 9 w 54"/>
                            <a:gd name="T29" fmla="*/ 97 h 119"/>
                            <a:gd name="T30" fmla="*/ 9 w 54"/>
                            <a:gd name="T31" fmla="*/ 41 h 119"/>
                            <a:gd name="T32" fmla="*/ 0 w 54"/>
                            <a:gd name="T33" fmla="*/ 41 h 119"/>
                            <a:gd name="T34" fmla="*/ 0 w 54"/>
                            <a:gd name="T35" fmla="*/ 24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54" h="119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cubicBezTo>
                                <a:pt x="9" y="24"/>
                                <a:pt x="9" y="24"/>
                                <a:pt x="9" y="24"/>
                              </a:cubicBezTo>
                              <a:cubicBezTo>
                                <a:pt x="9" y="12"/>
                                <a:pt x="9" y="12"/>
                                <a:pt x="9" y="12"/>
                              </a:cubicBezTo>
                              <a:cubicBezTo>
                                <a:pt x="36" y="0"/>
                                <a:pt x="36" y="0"/>
                                <a:pt x="36" y="0"/>
                              </a:cubicBezTo>
                              <a:cubicBezTo>
                                <a:pt x="36" y="24"/>
                                <a:pt x="36" y="24"/>
                                <a:pt x="36" y="24"/>
                              </a:cubicBezTo>
                              <a:cubicBezTo>
                                <a:pt x="53" y="24"/>
                                <a:pt x="53" y="24"/>
                                <a:pt x="53" y="24"/>
                              </a:cubicBezTo>
                              <a:cubicBezTo>
                                <a:pt x="53" y="41"/>
                                <a:pt x="53" y="41"/>
                                <a:pt x="53" y="41"/>
                              </a:cubicBezTo>
                              <a:cubicBezTo>
                                <a:pt x="36" y="41"/>
                                <a:pt x="36" y="41"/>
                                <a:pt x="36" y="41"/>
                              </a:cubicBezTo>
                              <a:cubicBezTo>
                                <a:pt x="36" y="90"/>
                                <a:pt x="36" y="90"/>
                                <a:pt x="36" y="90"/>
                              </a:cubicBezTo>
                              <a:cubicBezTo>
                                <a:pt x="36" y="97"/>
                                <a:pt x="36" y="102"/>
                                <a:pt x="45" y="102"/>
                              </a:cubicBezTo>
                              <a:cubicBezTo>
                                <a:pt x="49" y="102"/>
                                <a:pt x="49" y="102"/>
                                <a:pt x="49" y="102"/>
                              </a:cubicBezTo>
                              <a:cubicBezTo>
                                <a:pt x="49" y="118"/>
                                <a:pt x="49" y="118"/>
                                <a:pt x="49" y="118"/>
                              </a:cubicBezTo>
                              <a:cubicBezTo>
                                <a:pt x="49" y="118"/>
                                <a:pt x="45" y="118"/>
                                <a:pt x="36" y="118"/>
                              </a:cubicBezTo>
                              <a:cubicBezTo>
                                <a:pt x="14" y="118"/>
                                <a:pt x="9" y="102"/>
                                <a:pt x="9" y="97"/>
                              </a:cubicBezTo>
                              <a:cubicBezTo>
                                <a:pt x="9" y="41"/>
                                <a:pt x="9" y="41"/>
                                <a:pt x="9" y="41"/>
                              </a:cubicBezTo>
                              <a:cubicBezTo>
                                <a:pt x="0" y="41"/>
                                <a:pt x="0" y="41"/>
                                <a:pt x="0" y="41"/>
                              </a:cubicBezTo>
                              <a:lnTo>
                                <a:pt x="0" y="24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7" name="Freeform 95"/>
                      <wps:cNvSpPr>
                        <a:spLocks noChangeArrowheads="1"/>
                      </wps:cNvSpPr>
                      <wps:spPr bwMode="auto">
                        <a:xfrm>
                          <a:off x="6078" y="1703"/>
                          <a:ext cx="360" cy="28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8" name="Freeform 96"/>
                      <wps:cNvSpPr>
                        <a:spLocks noChangeArrowheads="1"/>
                      </wps:cNvSpPr>
                      <wps:spPr bwMode="auto">
                        <a:xfrm>
                          <a:off x="6727" y="1703"/>
                          <a:ext cx="358" cy="28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9" name="Freeform 97"/>
                      <wps:cNvSpPr>
                        <a:spLocks noChangeArrowheads="1"/>
                      </wps:cNvSpPr>
                      <wps:spPr bwMode="auto">
                        <a:xfrm>
                          <a:off x="6078" y="2035"/>
                          <a:ext cx="360" cy="30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0" name="Freeform 98"/>
                      <wps:cNvSpPr>
                        <a:spLocks noChangeArrowheads="1"/>
                      </wps:cNvSpPr>
                      <wps:spPr bwMode="auto">
                        <a:xfrm>
                          <a:off x="6727" y="2035"/>
                          <a:ext cx="358" cy="30"/>
                        </a:xfrm>
                        <a:custGeom>
                          <a:avLst/>
                          <a:gdLst>
                            <a:gd name="T0" fmla="*/ 0 w 402"/>
                            <a:gd name="T1" fmla="*/ 0 h 34"/>
                            <a:gd name="T2" fmla="*/ 401 w 402"/>
                            <a:gd name="T3" fmla="*/ 0 h 34"/>
                            <a:gd name="T4" fmla="*/ 401 w 402"/>
                            <a:gd name="T5" fmla="*/ 33 h 34"/>
                            <a:gd name="T6" fmla="*/ 0 w 402"/>
                            <a:gd name="T7" fmla="*/ 33 h 34"/>
                            <a:gd name="T8" fmla="*/ 0 w 402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2" h="34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  <a:lnTo>
                                <a:pt x="401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1" name="Freeform 99"/>
                      <wps:cNvSpPr>
                        <a:spLocks noChangeArrowheads="1"/>
                      </wps:cNvSpPr>
                      <wps:spPr bwMode="auto">
                        <a:xfrm>
                          <a:off x="909" y="1363"/>
                          <a:ext cx="355" cy="27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2" name="Freeform 100"/>
                      <wps:cNvSpPr>
                        <a:spLocks noChangeArrowheads="1"/>
                      </wps:cNvSpPr>
                      <wps:spPr bwMode="auto">
                        <a:xfrm>
                          <a:off x="261" y="1363"/>
                          <a:ext cx="354" cy="27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3" name="Freeform 101"/>
                      <wps:cNvSpPr>
                        <a:spLocks noChangeArrowheads="1"/>
                      </wps:cNvSpPr>
                      <wps:spPr bwMode="auto">
                        <a:xfrm>
                          <a:off x="263" y="1697"/>
                          <a:ext cx="359" cy="29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" name="Freeform 102"/>
                      <wps:cNvSpPr>
                        <a:spLocks noChangeArrowheads="1"/>
                      </wps:cNvSpPr>
                      <wps:spPr bwMode="auto">
                        <a:xfrm>
                          <a:off x="910" y="1697"/>
                          <a:ext cx="356" cy="29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5" name="Freeform 103"/>
                      <wps:cNvSpPr>
                        <a:spLocks noChangeArrowheads="1"/>
                      </wps:cNvSpPr>
                      <wps:spPr bwMode="auto">
                        <a:xfrm>
                          <a:off x="263" y="2029"/>
                          <a:ext cx="359" cy="29"/>
                        </a:xfrm>
                        <a:custGeom>
                          <a:avLst/>
                          <a:gdLst>
                            <a:gd name="T0" fmla="*/ 0 w 403"/>
                            <a:gd name="T1" fmla="*/ 0 h 34"/>
                            <a:gd name="T2" fmla="*/ 402 w 403"/>
                            <a:gd name="T3" fmla="*/ 0 h 34"/>
                            <a:gd name="T4" fmla="*/ 402 w 403"/>
                            <a:gd name="T5" fmla="*/ 33 h 34"/>
                            <a:gd name="T6" fmla="*/ 0 w 403"/>
                            <a:gd name="T7" fmla="*/ 33 h 34"/>
                            <a:gd name="T8" fmla="*/ 0 w 403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" h="34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lnTo>
                                <a:pt x="402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6" name="Freeform 104"/>
                      <wps:cNvSpPr>
                        <a:spLocks noChangeArrowheads="1"/>
                      </wps:cNvSpPr>
                      <wps:spPr bwMode="auto">
                        <a:xfrm>
                          <a:off x="910" y="2029"/>
                          <a:ext cx="356" cy="29"/>
                        </a:xfrm>
                        <a:custGeom>
                          <a:avLst/>
                          <a:gdLst>
                            <a:gd name="T0" fmla="*/ 0 w 398"/>
                            <a:gd name="T1" fmla="*/ 0 h 34"/>
                            <a:gd name="T2" fmla="*/ 397 w 398"/>
                            <a:gd name="T3" fmla="*/ 0 h 34"/>
                            <a:gd name="T4" fmla="*/ 397 w 398"/>
                            <a:gd name="T5" fmla="*/ 33 h 34"/>
                            <a:gd name="T6" fmla="*/ 0 w 398"/>
                            <a:gd name="T7" fmla="*/ 33 h 34"/>
                            <a:gd name="T8" fmla="*/ 0 w 398"/>
                            <a:gd name="T9" fmla="*/ 0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4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3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E6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7" name="Freeform 105"/>
                      <wps:cNvSpPr>
                        <a:spLocks noChangeArrowheads="1"/>
                      </wps:cNvSpPr>
                      <wps:spPr bwMode="auto">
                        <a:xfrm>
                          <a:off x="4137" y="1362"/>
                          <a:ext cx="354" cy="27"/>
                        </a:xfrm>
                        <a:custGeom>
                          <a:avLst/>
                          <a:gdLst>
                            <a:gd name="T0" fmla="*/ 0 w 398"/>
                            <a:gd name="T1" fmla="*/ 0 h 33"/>
                            <a:gd name="T2" fmla="*/ 397 w 398"/>
                            <a:gd name="T3" fmla="*/ 0 h 33"/>
                            <a:gd name="T4" fmla="*/ 397 w 398"/>
                            <a:gd name="T5" fmla="*/ 32 h 33"/>
                            <a:gd name="T6" fmla="*/ 0 w 398"/>
                            <a:gd name="T7" fmla="*/ 32 h 33"/>
                            <a:gd name="T8" fmla="*/ 0 w 398"/>
                            <a:gd name="T9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8" h="33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  <a:lnTo>
                                <a:pt x="397" y="32"/>
                              </a:lnTo>
                              <a:lnTo>
                                <a:pt x="0" y="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3E64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27888A" id="Gruppieren 1" o:spid="_x0000_s1026" style="position:absolute;margin-left:-75.5pt;margin-top:-10.65pt;width:604.85pt;height:82.85pt;z-index:-251657216" coordorigin="261,1264" coordsize="9397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">
              <v:group id="Group 2" o:spid="_x0000_s1027" style="position:absolute;left:2200;top:1264;width:1664;height:293" coordorigin="2168,3136" coordsize="257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3" o:spid="_x0000_s1028" style="position:absolute;left:4174;top:3255;width:290;height:208;visibility:visible;mso-wrap-style:square;v-text-anchor:middle" coordsize="29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" path="m83,81r,c211,81,211,81,211,81v,-8,-4,-20,-13,-24c194,53,185,53,176,53v,,-18,,-26,c136,53,119,53,119,53v-9,,-18,,-22,4c88,61,83,73,83,81xm145,208r,c123,208,105,208,88,208,66,204,,192,,102,,16,66,4,88,v17,,35,,57,c167,,185,,202,v23,4,89,16,89,102c291,110,291,118,291,126v-208,,-208,,-208,c83,135,88,147,97,150v8,5,26,5,61,5c189,155,220,155,242,155v18,,36,,44,c269,204,225,204,202,208v-17,,-35,,-57,xe" fillcolor="#003e64" stroked="f">
                  <v:path o:connecttype="custom" o:connectlocs="82,81;82,81;210,81;197,57;175,53;149,53;118,53;96,57;82,81;144,207;144,207;87,207;0,102;87,0;144,0;201,0;289,102;289,125;82,125;96,149;157,154;240,154;284,154;201,207;144,207" o:connectangles="0,0,0,0,0,0,0,0,0,0,0,0,0,0,0,0,0,0,0,0,0,0,0,0,0"/>
                </v:shape>
                <v:shape id="Freeform 4" o:spid="_x0000_s1029" style="position:absolute;left:2703;top:3263;width:295;height:326;visibility:visible;mso-wrap-style:square;v-text-anchor:middle" coordsize="297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" path="m84,126r,c84,73,84,73,84,73v93,,93,,93,c186,73,195,73,199,78v8,3,13,12,13,20c212,110,207,118,199,122v-4,4,-13,4,-22,4c84,126,84,126,84,126xm84,200r,c84,326,84,326,84,326,,326,,326,,326,,,,,,,181,,181,,181,v26,,45,,67,8c283,29,296,65,296,98v,37,-13,73,-48,93c226,200,207,200,181,200v-97,,-97,,-97,xe" fillcolor="#003e64" stroked="f">
                  <v:path o:connecttype="custom" o:connectlocs="83,126;83,126;83,73;176,73;198,78;211,98;198,122;176,126;83,126;83,199;83,199;83,325;0,325;0,0;180,0;246,8;294,98;246,190;180,199;83,199" o:connectangles="0,0,0,0,0,0,0,0,0,0,0,0,0,0,0,0,0,0,0,0"/>
                </v:shape>
                <v:shape id="Freeform 5" o:spid="_x0000_s1030" style="position:absolute;left:3012;top:3263;width:294;height:200;visibility:visible;mso-wrap-style:square;v-text-anchor:middle" coordsize="29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" path="m216,126r,c216,73,216,73,216,73v-97,,-97,,-97,c115,73,106,73,101,78,88,81,88,90,88,98v,12,,20,13,24c106,126,115,126,119,126v97,,97,,97,xm296,200r,c296,,296,,296,,119,,119,,119,,88,,70,,53,8,13,29,,65,,98v,37,13,73,53,93c70,200,88,200,119,200v177,,177,,177,xe" fillcolor="#003e64" stroked="f">
                  <v:path o:connecttype="custom" o:connectlocs="214,125;214,125;214,73;118,73;100,78;87,98;100,121;118,125;214,125;293,199;293,199;293,0;118,0;52,8;0,98;52,190;118,199;293,199" o:connectangles="0,0,0,0,0,0,0,0,0,0,0,0,0,0,0,0,0,0"/>
                </v:shape>
                <v:shape id="Freeform 6" o:spid="_x0000_s1031" style="position:absolute;left:4628;top:3136;width:110;height:101;visibility:visible;mso-wrap-style:square;v-text-anchor:middle" coordsize="11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" path="m66,53r,c80,78,80,78,80,78v-9,,-9,,-9,c57,53,57,53,57,53v-13,,-13,,-13,c44,78,44,78,44,78v-9,,-9,,-9,c35,21,35,21,35,21v22,,22,,22,c66,21,80,25,80,37v,8,-5,16,-14,16xm44,29r,c57,29,57,29,57,29v5,,14,,14,8c71,41,66,49,57,49v-13,,-13,,-13,c44,29,44,29,44,29xm53,r,c27,,,25,,49v,29,27,53,53,53c84,102,111,78,111,49,111,25,84,,53,xm53,8r,c80,8,102,29,102,49v,25,-22,45,-49,45c31,94,9,74,9,49,9,29,31,8,53,8xe" fillcolor="#003e64" stroked="f">
                  <v:path o:connecttype="custom" o:connectlocs="65,52;65,52;79,76;70,76;56,52;43,52;43,76;34,76;34,21;56,21;79,36;65,52;43,28;43,28;56,28;70,36;56,48;43,48;43,28;52,0;52,0;0,48;52,100;109,48;52,0;52,8;52,8;100,48;52,92;9,48;52,8" o:connectangles="0,0,0,0,0,0,0,0,0,0,0,0,0,0,0,0,0,0,0,0,0,0,0,0,0,0,0,0,0,0,0"/>
                </v:shape>
                <v:shape id="Freeform 7" o:spid="_x0000_s1032" style="position:absolute;left:4482;top:3153;width:243;height:308;visibility:visible;mso-wrap-style:square;v-text-anchor:middle" coordsize="24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" path="m,l,c83,,83,,83,v,110,,110,,110c243,110,243,110,243,110v,73,,73,,73c83,183,83,183,83,183v,17,,17,,17c83,216,79,224,92,232v5,4,14,4,22,4c243,236,243,236,243,236v,73,,73,,73c119,309,119,309,119,309v-31,,-53,,-75,-8c9,281,4,249,4,236,,224,,208,,200,,,,,,e" fillcolor="#003e64" stroked="f">
                  <v:path o:connecttype="custom" o:connectlocs="0,0;0,0;83,0;83,109;242,109;242,182;83,182;83,199;92,231;114,234;242,234;242,307;119,307;44,299;4,234;0,199;0,0" o:connectangles="0,0,0,0,0,0,0,0,0,0,0,0,0,0,0,0,0"/>
                </v:shape>
                <v:shape id="Freeform 8" o:spid="_x0000_s1033" style="position:absolute;left:2168;top:3136;width:521;height:325;visibility:visible;mso-wrap-style:square;v-text-anchor:middle" coordsize="522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" path="m398,253r,c406,253,415,253,419,249v10,-4,14,-12,14,-24c433,216,429,208,419,205v-4,-5,-13,-5,-21,-5c115,200,115,200,115,200v-26,,-44,,-62,-8c14,171,,135,,98,,66,14,29,53,13,71,,89,,115,,521,,521,,521,v,74,,74,,74c119,74,119,74,119,74v-8,,-13,,-22,4c89,82,89,90,89,102v,8,,16,8,21c106,127,111,127,119,127v283,,283,,283,c429,127,446,127,468,135v35,21,53,57,53,90c521,261,503,298,468,318v-22,8,-39,8,-66,8c,326,,326,,326,,253,,253,,253v398,,398,,398,e" fillcolor="#003e64" stroked="f">
                  <v:path o:connecttype="custom" o:connectlocs="397,251;397,251;418,247;432,224;418,204;397,199;115,199;53,191;0,97;53,13;115,0;520,0;520,74;119,74;97,78;89,101;97,122;119,126;401,126;467,134;520,224;467,316;401,324;0,324;0,251;397,251" o:connectangles="0,0,0,0,0,0,0,0,0,0,0,0,0,0,0,0,0,0,0,0,0,0,0,0,0,0"/>
                </v:shape>
                <v:shape id="Freeform 9" o:spid="_x0000_s1034" style="position:absolute;left:3334;top:3263;width:291;height:200;visibility:visible;mso-wrap-style:square;v-text-anchor:middle" coordsize="29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" path="m292,200r,c208,200,208,200,208,200v,,,-86,,-94c208,94,208,81,195,78v-5,-5,-14,-5,-18,-5c84,73,84,73,84,73v,127,,127,,127c,200,,200,,200,,,,,,,172,,172,,172,v31,,49,,67,8c279,29,287,65,287,78v5,8,5,24,5,32c292,147,292,200,292,200e" fillcolor="#003e64" stroked="f">
                  <v:path o:connecttype="custom" o:connectlocs="290,199;290,199;207,199;207,105;194,78;176,73;83,73;83,199;0,199;0,0;171,0;237,8;285,78;290,109;290,199" o:connectangles="0,0,0,0,0,0,0,0,0,0,0,0,0,0,0"/>
                </v:shape>
                <v:shape id="Freeform 10" o:spid="_x0000_s1035" style="position:absolute;left:3640;top:3136;width:518;height:325;visibility:visible;mso-wrap-style:square;v-text-anchor:middle" coordsize="52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" path="m401,253r,c410,253,419,253,423,249v9,-4,13,-12,13,-24c436,216,432,208,423,205v-4,-5,-13,-5,-22,-5c118,200,118,200,118,200v-31,,-48,,-66,-8c13,171,,135,,98,,66,13,29,52,13,70,,87,,118,,520,,520,,520,v,74,,74,,74c118,74,118,74,118,74v-4,,-13,,-17,4c87,82,87,90,87,102v,8,,16,14,21c105,127,114,127,118,127v287,,287,,287,c432,127,450,127,472,135v35,21,48,57,48,90c520,261,507,298,472,318v-22,8,-40,8,-67,8c4,326,4,326,4,326v,-73,,-73,,-73c401,253,401,253,401,253e" fillcolor="#003e64" stroked="f">
                  <v:path o:connecttype="custom" o:connectlocs="399,251;399,251;421,247;433,224;421,204;399,199;117,199;52,191;0,97;52,13;117,0;517,0;517,74;117,74;100,78;86,101;100,122;117,126;403,126;469,134;517,224;469,316;403,324;4,324;4,251;399,251" o:connectangles="0,0,0,0,0,0,0,0,0,0,0,0,0,0,0,0,0,0,0,0,0,0,0,0,0,0"/>
                </v:shape>
              </v:group>
              <v:shape id="Freeform 11" o:spid="_x0000_s1036" style="position:absolute;left:1561;top:1367;width:351;height:28;visibility:visible;mso-wrap-style:square;v-text-anchor:middle" coordsize="39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" path="m,l394,r,32l,32,,e" fillcolor="#003e64" stroked="f">
                <v:path o:connecttype="custom" o:connectlocs="0,0;350,0;350,27;0,27;0,0" o:connectangles="0,0,0,0,0"/>
              </v:shape>
              <v:shape id="Freeform 12" o:spid="_x0000_s1037" style="position:absolute;left:7369;top:1368;width:354;height:26;visibility:visible;mso-wrap-style:square;v-text-anchor:middle" coordsize="39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" path="m,l398,r,32l,32,,e" fillcolor="#003e64" stroked="f">
                <v:path o:connecttype="custom" o:connectlocs="0,0;353,0;353,25;0,25;0,0" o:connectangles="0,0,0,0,0"/>
              </v:shape>
              <v:shape id="Freeform 13" o:spid="_x0000_s1038" style="position:absolute;left:8014;top:1368;width:358;height:26;visibility:visible;mso-wrap-style:square;v-text-anchor:middle" coordsize="4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" path="m,l401,r,32l,32,,e" fillcolor="#003e64" stroked="f">
                <v:path o:connecttype="custom" o:connectlocs="0,0;357,0;357,25;0,25;0,0" o:connectangles="0,0,0,0,0"/>
              </v:shape>
              <v:shape id="Freeform 14" o:spid="_x0000_s1039" style="position:absolute;left:5433;top:1370;width:355;height:26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" path="m,l397,r,32l,32,,e" fillcolor="#003e64" stroked="f">
                <v:path o:connecttype="custom" o:connectlocs="0,0;354,0;354,25;0,25;0,0" o:connectangles="0,0,0,0,0"/>
              </v:shape>
              <v:shape id="Freeform 15" o:spid="_x0000_s1040" style="position:absolute;left:6075;top:1370;width:359;height:26;visibility:visible;mso-wrap-style:square;v-text-anchor:middle" coordsize="40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" path="m,l402,r,32l,32,,e" fillcolor="#003e64" stroked="f">
                <v:path o:connecttype="custom" o:connectlocs="0,0;358,0;358,25;0,25;0,0" o:connectangles="0,0,0,0,0"/>
              </v:shape>
              <v:shape id="Freeform 16" o:spid="_x0000_s1041" style="position:absolute;left:6723;top:1370;width:358;height:26;visibility:visible;mso-wrap-style:square;v-text-anchor:middle" coordsize="4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" path="m,l401,r,32l,32,,e" fillcolor="#003e64" stroked="f">
                <v:path o:connecttype="custom" o:connectlocs="0,0;357,0;357,25;0,25;0,0" o:connectangles="0,0,0,0,0"/>
              </v:shape>
              <v:shape id="Freeform 17" o:spid="_x0000_s1042" style="position:absolute;left:9304;top:1368;width:353;height:26;visibility:visible;mso-wrap-style:square;v-text-anchor:middle" coordsize="39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" path="m,l395,r,32l,32,,e" fillcolor="#003e64" stroked="f">
                <v:path o:connecttype="custom" o:connectlocs="0,0;352,0;352,25;0,25;0,0" o:connectangles="0,0,0,0,0"/>
              </v:shape>
              <v:shape id="Freeform 18" o:spid="_x0000_s1043" style="position:absolute;left:1561;top:1703;width:351;height:27;visibility:visible;mso-wrap-style:square;v-text-anchor:middle" coordsize="395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" path="m,l394,r,32l,32,,e" fillcolor="#003e64" stroked="f">
                <v:path o:connecttype="custom" o:connectlocs="0,0;350,0;350,26;0,26;0,0" o:connectangles="0,0,0,0,0"/>
              </v:shape>
              <v:shape id="Freeform 19" o:spid="_x0000_s1044" style="position:absolute;left:9304;top:1702;width:353;height:28;visibility:visible;mso-wrap-style:square;v-text-anchor:middle" coordsize="3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" path="m,l395,r,33l,33,,e" fillcolor="#003e64" stroked="f">
                <v:path o:connecttype="custom" o:connectlocs="0,0;352,0;352,27;0,27;0,0" o:connectangles="0,0,0,0,0"/>
              </v:shape>
              <v:shape id="Freeform 20" o:spid="_x0000_s1045" style="position:absolute;left:7369;top:1701;width:1651;height:28;visibility:visible;mso-wrap-style:square;v-text-anchor:middle" coordsize="184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" path="m,l1845,r,33l,33,,e" fillcolor="#003e64" stroked="f">
                <v:path o:connecttype="custom" o:connectlocs="0,0;1650,0;1650,27;0,27;0,0" o:connectangles="0,0,0,0,0"/>
              </v:shape>
              <v:shape id="Freeform 21" o:spid="_x0000_s1046" style="position:absolute;left:8657;top:1368;width:359;height:26;visibility:visible;mso-wrap-style:square;v-text-anchor:middle" coordsize="40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" path="m,l401,r,32l,32,,e" fillcolor="#003e64" stroked="f">
                <v:path o:connecttype="custom" o:connectlocs="0,0;358,0;358,25;0,25;0,0" o:connectangles="0,0,0,0,0"/>
              </v:shape>
              <v:shape id="Freeform 22" o:spid="_x0000_s1047" style="position:absolute;left:4785;top:1370;width:354;height:26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" path="m,l397,r,32l,32,,e" fillcolor="#003e64" stroked="f">
                <v:path o:connecttype="custom" o:connectlocs="0,0;353,0;353,25;0,25;0,0" o:connectangles="0,0,0,0,0"/>
              </v:shape>
              <v:shape id="Freeform 23" o:spid="_x0000_s1048" style="position:absolute;left:7369;top:2524;width:1651;height:27;visibility:visible;mso-wrap-style:square;v-text-anchor:middle" coordsize="1846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" path="m,l1845,r,32l,32,,e" fillcolor="#003e64" strokecolor="#003e64">
                <v:path o:connecttype="custom" o:connectlocs="0,0;1650,0;1650,26;0,26;0,0" o:connectangles="0,0,0,0,0"/>
              </v:shape>
              <v:shape id="Freeform 24" o:spid="_x0000_s1049" style="position:absolute;left:2202;top:1703;width:355;height:28;visibility:visible;mso-wrap-style:square;v-text-anchor:middle" coordsize="3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" path="m,l398,r,33l,33,,e" fillcolor="#003e64" stroked="f" strokecolor="#003e64">
                <v:path o:connecttype="custom" o:connectlocs="0,0;354,0;354,27;0,27;0,0" o:connectangles="0,0,0,0,0"/>
              </v:shape>
              <v:shape id="Freeform 25" o:spid="_x0000_s1050" style="position:absolute;left:2846;top:1703;width:359;height:28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" path="m,l401,r,33l,33,,e" fillcolor="#003e64" stroked="f" strokecolor="#003e64">
                <v:path o:connecttype="custom" o:connectlocs="0,0;358,0;358,27;0,27;0,0" o:connectangles="0,0,0,0,0"/>
              </v:shape>
              <v:shape id="Freeform 26" o:spid="_x0000_s1051" style="position:absolute;left:3495;top:1703;width:358;height:28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" path="m,l401,r,33l,33,,e" fillcolor="#003e64" stroked="f" strokecolor="#003e64">
                <v:path o:connecttype="custom" o:connectlocs="0,0;357,0;357,27;0,27;0,0" o:connectangles="0,0,0,0,0"/>
              </v:shape>
              <v:shape id="Freeform 27" o:spid="_x0000_s1052" style="position:absolute;left:4138;top:1703;width:359;height:28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" path="m,l402,r,33l,33,,e" fillcolor="#003e64" stroked="f" strokecolor="#003e64">
                <v:path o:connecttype="custom" o:connectlocs="0,0;358,0;358,27;0,27;0,0" o:connectangles="0,0,0,0,0"/>
              </v:shape>
              <v:shape id="Freeform 28" o:spid="_x0000_s1053" style="position:absolute;left:4787;top:1703;width:357;height:28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" path="m,l402,r,33l,33,,e" fillcolor="#003e64" stroked="f" strokecolor="#003e64">
                <v:path o:connecttype="custom" o:connectlocs="0,0;356,0;356,27;0,27;0,0" o:connectangles="0,0,0,0,0"/>
              </v:shape>
              <v:shape id="Freeform 29" o:spid="_x0000_s1054" style="position:absolute;left:5434;top:1703;width:355;height:28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" path="m,l397,r,33l,33,,e" fillcolor="#003e64" stroked="f" strokecolor="#003e64">
                <v:path o:connecttype="custom" o:connectlocs="0,0;354,0;354,27;0,27;0,0" o:connectangles="0,0,0,0,0"/>
              </v:shape>
              <v:shape id="Freeform 30" o:spid="_x0000_s1055" style="position:absolute;left:1562;top:2034;width:353;height:28;visibility:visible;mso-wrap-style:square;v-text-anchor:middle" coordsize="3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" path="m,l395,r,33l,33,,e" fillcolor="#003e64" stroked="f" strokecolor="#003e64">
                <v:path o:connecttype="custom" o:connectlocs="0,0;352,0;352,27;0,27;0,0" o:connectangles="0,0,0,0,0"/>
              </v:shape>
              <v:shape id="Freeform 31" o:spid="_x0000_s1056" style="position:absolute;left:2202;top:2035;width:355;height:30;visibility:visible;mso-wrap-style:square;v-text-anchor:middle" coordsize="3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" path="m,l398,r,33l,33,,e" fillcolor="#003e64" stroked="f" strokecolor="#003e64">
                <v:path o:connecttype="custom" o:connectlocs="0,0;354,0;354,29;0,29;0,0" o:connectangles="0,0,0,0,0"/>
              </v:shape>
              <v:shape id="Freeform 32" o:spid="_x0000_s1057" style="position:absolute;left:2846;top:2035;width:359;height:30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" path="m,l401,r,33l,33,,e" fillcolor="#003e64" stroked="f" strokecolor="#003e64">
                <v:path o:connecttype="custom" o:connectlocs="0,0;358,0;358,29;0,29;0,0" o:connectangles="0,0,0,0,0"/>
              </v:shape>
              <v:shape id="Freeform 33" o:spid="_x0000_s1058" style="position:absolute;left:3495;top:2035;width:358;height:30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" path="m,l401,r,33l,33,,e" fillcolor="#003e64" stroked="f" strokecolor="#003e64">
                <v:path o:connecttype="custom" o:connectlocs="0,0;357,0;357,29;0,29;0,0" o:connectangles="0,0,0,0,0"/>
              </v:shape>
              <v:shape id="Freeform 34" o:spid="_x0000_s1059" style="position:absolute;left:4138;top:2035;width:359;height:30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" path="m,l402,r,33l,33,,e" fillcolor="#003e64" stroked="f" strokecolor="#003e64">
                <v:path o:connecttype="custom" o:connectlocs="0,0;358,0;358,29;0,29;0,0" o:connectangles="0,0,0,0,0"/>
              </v:shape>
              <v:shape id="Freeform 35" o:spid="_x0000_s1060" style="position:absolute;left:4787;top:2035;width:357;height:30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" path="m,l402,r,33l,33,,e" fillcolor="#003e64" stroked="f" strokecolor="#003e64">
                <v:path o:connecttype="custom" o:connectlocs="0,0;356,0;356,29;0,29;0,0" o:connectangles="0,0,0,0,0"/>
              </v:shape>
              <v:shape id="Freeform 36" o:spid="_x0000_s1061" style="position:absolute;left:5434;top:2035;width:355;height:30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" path="m,l397,r,33l,33,,e" fillcolor="#003e64" stroked="f" strokecolor="#003e64">
                <v:path o:connecttype="custom" o:connectlocs="0,0;354,0;354,29;0,29;0,0" o:connectangles="0,0,0,0,0"/>
              </v:shape>
              <v:shape id="Freeform 37" o:spid="_x0000_s1062" style="position:absolute;left:9306;top:2033;width:352;height:30;visibility:visible;mso-wrap-style:square;v-text-anchor:middle" coordsize="396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" path="m,l395,r,33l,33,,e" fillcolor="#003e64" stroked="f" strokecolor="#003e64">
                <v:path o:connecttype="custom" o:connectlocs="0,0;351,0;351,29;0,29;0,0" o:connectangles="0,0,0,0,0"/>
              </v:shape>
              <v:shape id="Freeform 38" o:spid="_x0000_s1063" style="position:absolute;left:7373;top:1775;width:83;height:116;visibility:visible;mso-wrap-style:square;v-text-anchor:middle" coordsize="9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" path="m62,49l62,,93,r,131l62,131r,-62l31,69r,62l,131,,,31,r,49l62,49e" fillcolor="#003e64" stroked="f" strokecolor="#003e64">
                <v:path o:connecttype="custom" o:connectlocs="55,43;55,0;82,0;82,115;55,115;55,61;27,61;27,115;0,115;0,0;27,0;27,43;55,43" o:connectangles="0,0,0,0,0,0,0,0,0,0,0,0,0"/>
              </v:shape>
              <v:shape id="Freeform 39" o:spid="_x0000_s1064" style="position:absolute;left:7476;top:1778;width:70;height:113;visibility:visible;mso-wrap-style:square;v-text-anchor:middle" coordsize="8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" path="m,78r,c,53,4,32,40,32v35,,40,21,40,46c80,106,76,127,40,127,4,127,,106,,78xm31,r,c31,21,31,21,31,21v-17,,-17,,-17,c14,,14,,14,l31,xm53,78r,c53,57,53,49,40,49,26,49,27,57,27,78v,28,4,32,13,32c48,110,53,106,53,78xm66,r,c66,21,66,21,66,21v-21,,-21,,-21,c45,,45,,45,l66,xe" fillcolor="#003e64" stroked="f" strokecolor="#003e64">
                <v:path o:connecttype="custom" o:connectlocs="0,69;0,69;35,28;69,69;35,112;0,69;27,0;27,0;27,19;12,19;12,0;27,0;46,69;46,69;35,43;23,69;35,97;46,69;57,0;57,0;57,19;39,19;39,0;57,0" o:connectangles="0,0,0,0,0,0,0,0,0,0,0,0,0,0,0,0,0,0,0,0,0,0,0,0"/>
              </v:shape>
              <v:shape id="Freeform 40" o:spid="_x0000_s1065" style="position:absolute;left:7562;top:1775;width:66;height:116;visibility:visible;mso-wrap-style:square;v-text-anchor:middle" coordsize="7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" path="m49,131r,c49,65,49,65,49,65v,-9,,-12,-9,-12c31,53,31,56,31,65v,66,,66,,66c,131,,131,,131,,,,,,,31,,31,,31,v,49,,49,,49l31,49v,-5,4,-9,9,-13c44,36,49,36,53,36v13,,22,8,22,20c75,131,75,131,75,131r-26,e" fillcolor="#003e64" stroked="f" strokecolor="#003e64">
                <v:path o:connecttype="custom" o:connectlocs="43,115;43,115;43,57;35,47;27,57;27,115;0,115;0,0;27,0;27,43;27,43;35,32;46,32;65,49;65,115;43,115" o:connectangles="0,0,0,0,0,0,0,0,0,0,0,0,0,0,0,0"/>
              </v:shape>
              <v:shape id="Freeform 41" o:spid="_x0000_s1066" style="position:absolute;left:7650;top:1807;width:70;height:84;visibility:visible;mso-wrap-style:square;v-text-anchor:middle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" path="m27,49r,c27,62,27,78,40,78v9,,13,-8,13,-16c80,62,80,62,80,62v,8,-5,16,-14,24c62,90,53,95,40,95,5,95,,74,,46,,21,5,,40,,75,,80,21,80,49r-53,xm53,39r,c53,31,53,19,40,19,27,19,27,31,27,39r26,xe" fillcolor="#003e64" stroked="f" strokecolor="#003e64">
                <v:path o:connecttype="custom" o:connectlocs="23,43;23,43;35,68;46,54;69,54;57,75;35,83;0,40;35,0;69,43;23,43;46,34;46,34;35,17;23,34;46,34" o:connectangles="0,0,0,0,0,0,0,0,0,0,0,0,0,0,0,0"/>
              </v:shape>
              <v:shape id="Freeform 42" o:spid="_x0000_s1067" style="position:absolute;left:7736;top:1807;width:68;height:84;visibility:visible;mso-wrap-style:square;v-text-anchor:middle" coordsize="7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" path="m31,13r,l31,13c31,8,36,4,40,v5,,9,,13,c67,,76,8,76,21v,74,,74,,74c49,95,49,95,49,95v,-66,,-66,,-66c49,21,49,17,40,17v-9,,-9,4,-9,12c31,95,31,95,31,95,,95,,95,,95,,,,,,,31,,31,,31,r,13e" fillcolor="#003e64" stroked="f" strokecolor="#003e64">
                <v:path o:connecttype="custom" o:connectlocs="27,11;27,11;27,11;35,0;47,0;67,18;67,83;43,83;43,25;35,15;27,25;27,83;0,83;0,0;27,0;27,11" o:connectangles="0,0,0,0,0,0,0,0,0,0,0,0,0,0,0,0"/>
              </v:shape>
              <v:shape id="Freeform 43" o:spid="_x0000_s1068" style="position:absolute;left:7820;top:1807;width:66;height:84;visibility:visible;mso-wrap-style:square;v-text-anchor:middle" coordsize="7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" path="m26,62r,c26,66,26,70,30,74v,4,5,4,9,4c44,78,48,74,48,70,48,49,,53,,25,,4,21,,39,,56,,75,8,75,29v-27,,-27,,-27,c48,21,44,17,44,17v,-4,-5,-4,-9,-4c30,13,26,17,26,25v,12,49,12,49,41c75,82,61,95,39,95,13,95,,90,,62r26,e" fillcolor="#003e64" stroked="f" strokecolor="#003e64">
                <v:path o:connecttype="custom" o:connectlocs="23,54;23,54;26,65;34,68;42,61;0,22;34,0;65,25;42,25;38,15;30,11;23,22;65,58;34,83;0,54;23,54" o:connectangles="0,0,0,0,0,0,0,0,0,0,0,0,0,0,0,0"/>
              </v:shape>
              <v:shape id="Freeform 44" o:spid="_x0000_s1069" style="position:absolute;left:7902;top:1775;width:27;height:116;visibility:visible;mso-wrap-style:square;v-text-anchor:middle" coordsize="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" path="m31,r,20l,20,,,31,xm31,131l,131,,36r31,l31,131xe" fillcolor="#003e64" stroked="f" strokecolor="#003e64">
                <v:path o:connecttype="custom" o:connectlocs="26,0;26,18;0,18;0,0;26,0;26,115;0,115;0,32;26,32;26,115" o:connectangles="0,0,0,0,0,0,0,0,0,0"/>
              </v:shape>
              <v:shape id="Freeform 45" o:spid="_x0000_s1070" style="position:absolute;left:7949;top:1807;width:71;height:84;visibility:visible;mso-wrap-style:square;v-text-anchor:middle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" path="m49,33r,c49,21,49,17,40,17,27,17,27,25,27,46v,28,,32,13,32c49,78,53,70,53,57v27,,27,,27,c80,82,62,95,40,95,4,95,,74,,46,,21,,,40,,62,,80,8,80,33r-31,e" fillcolor="#003e64" stroked="f" strokecolor="#003e64">
                <v:path o:connecttype="custom" o:connectlocs="43,29;43,29;35,15;24,40;35,68;46,50;70,50;35,83;0,40;35,0;70,29;43,29" o:connectangles="0,0,0,0,0,0,0,0,0,0,0,0"/>
              </v:shape>
              <v:shape id="Freeform 46" o:spid="_x0000_s1071" style="position:absolute;left:8037;top:1775;width:65;height:116;visibility:visible;mso-wrap-style:square;v-text-anchor:middle" coordsize="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" path="m48,131r,c48,65,48,65,48,65v,-9,,-12,-9,-12c30,53,26,56,26,65v,66,,66,,66c,131,,131,,131,,,,,,,26,,26,,26,v,49,,49,,49l26,49v5,-5,9,-9,13,-13c39,36,44,36,52,36v14,,22,8,22,20c74,131,74,131,74,131r-26,e" fillcolor="#003e64" stroked="f" strokecolor="#003e64">
                <v:path o:connecttype="custom" o:connectlocs="42,115;42,115;42,57;34,47;23,57;23,115;0,115;0,0;23,0;23,43;23,43;34,32;45,32;64,49;64,115;42,115" o:connectangles="0,0,0,0,0,0,0,0,0,0,0,0,0,0,0,0"/>
              </v:shape>
              <v:shape id="Freeform 47" o:spid="_x0000_s1072" style="position:absolute;left:8125;top:1807;width:69;height:84;visibility:visible;mso-wrap-style:square;v-text-anchor:middle" coordsize="8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" path="m27,49r,c27,62,27,78,39,78v10,,10,-8,10,-16c80,62,80,62,80,62,75,70,75,78,66,86v-4,4,-13,9,-27,9c4,95,,74,,46,,21,,,39,,75,,80,21,80,49r-53,xm53,39r,c53,31,53,19,39,19,27,19,27,31,27,39r26,xe" fillcolor="#003e64" stroked="f" strokecolor="#003e64">
                <v:path o:connecttype="custom" o:connectlocs="23,43;23,43;33,68;42,54;68,54;56,75;33,83;0,40;33,0;68,43;23,43;45,34;45,34;33,17;23,34;45,34" o:connectangles="0,0,0,0,0,0,0,0,0,0,0,0,0,0,0,0"/>
              </v:shape>
              <v:shape id="Freeform 48" o:spid="_x0000_s1073" style="position:absolute;left:8211;top:1807;width:46;height:84;visibility:visible;mso-wrap-style:square;v-text-anchor:middle" coordsize="5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" path="m27,r,c27,13,27,13,27,13r,c31,4,40,,53,v,21,,21,,21c27,21,27,33,27,41v,54,,54,,54c,95,,95,,95,,,,,,l27,e" fillcolor="#003e64" stroked="f" strokecolor="#003e64">
                <v:path o:connecttype="custom" o:connectlocs="23,0;23,0;23,11;23,11;45,0;45,18;23,36;23,83;0,83;0,0;23,0" o:connectangles="0,0,0,0,0,0,0,0,0,0,0"/>
              </v:shape>
              <v:shape id="Freeform 49" o:spid="_x0000_s1074" style="position:absolute;left:8270;top:1807;width:66;height:84;visibility:visible;mso-wrap-style:square;v-text-anchor:middle" coordsize="7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" path="m49,82r,l49,82v-4,4,-9,8,-13,8c31,95,27,95,22,95,9,95,,86,,74,,,,,,,27,,27,,27,v,66,,66,,66c27,74,27,78,36,78v9,,13,-4,13,-12c49,,49,,49,,75,,75,,75,v,74,,74,,74c75,82,75,86,75,95v-26,,-26,,-26,l49,82e" fillcolor="#003e64" stroked="f" strokecolor="#003e64">
                <v:path o:connecttype="custom" o:connectlocs="43,72;43,72;43,72;31,79;19,83;0,65;0,0;23,0;23,58;31,68;43,58;43,0;65,0;65,65;65,83;43,83;43,72" o:connectangles="0,0,0,0,0,0,0,0,0,0,0,0,0,0,0,0,0"/>
              </v:shape>
              <v:shape id="Freeform 50" o:spid="_x0000_s1075" style="position:absolute;left:8356;top:1807;width:66;height:84;visibility:visible;mso-wrap-style:square;v-text-anchor:middle" coordsize="75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" path="m26,13r,l26,13c31,8,31,4,35,v4,,9,,13,c62,,74,8,74,21v,74,,74,,74c48,95,48,95,48,95v,-66,,-66,,-66c48,21,44,17,35,17v-9,,-9,4,-9,12c26,95,26,95,26,95,,95,,95,,95,,,,,,,26,,26,,26,r,13e" fillcolor="#003e64" stroked="f" strokecolor="#003e64">
                <v:path o:connecttype="custom" o:connectlocs="23,11;23,11;23,11;31,0;42,0;65,18;65,83;42,83;42,25;31,15;23,25;23,83;0,83;0,0;23,0;23,11" o:connectangles="0,0,0,0,0,0,0,0,0,0,0,0,0,0,0,0"/>
              </v:shape>
              <v:shape id="Freeform 51" o:spid="_x0000_s1076" style="position:absolute;left:8439;top:1807;width:70;height:113;visibility:visible;mso-wrap-style:square;v-text-anchor:middle" coordsize="8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" path="m80,r,c80,95,80,95,80,95v,7,,32,-40,32c23,127,5,123,5,98v26,,26,,26,c31,102,31,107,31,110v5,,5,5,9,5c49,115,53,107,53,98v,-16,,-16,,-16c49,82,49,82,49,82v,4,-9,8,-18,8c,90,,66,,46,,25,,,31,v9,,18,4,22,13l53,13c53,,53,,53,l80,xm40,76r,c49,76,53,68,53,48,53,27,49,19,40,19v-9,,-13,4,-13,32c27,59,27,76,40,76xe" fillcolor="#003e64" stroked="f" strokecolor="#003e64">
                <v:path o:connecttype="custom" o:connectlocs="69,0;69,0;69,84;35,112;4,87;27,87;27,97;35,102;46,87;46,72;42,72;27,79;0,41;27,0;46,11;46,11;46,0;69,0;35,67;35,67;46,42;35,17;23,45;35,67" o:connectangles="0,0,0,0,0,0,0,0,0,0,0,0,0,0,0,0,0,0,0,0,0,0,0,0"/>
              </v:shape>
              <v:shape id="Freeform 52" o:spid="_x0000_s1077" style="position:absolute;left:7373;top:1964;width:83;height:116;visibility:visible;mso-wrap-style:square;v-text-anchor:middle" coordsize="9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" path="m62,48l62,,93,r,130l62,130r,-61l31,69r,61l,130,,,31,r,48l62,48e" fillcolor="#003e64" stroked="f" strokecolor="#003e64">
                <v:path o:connecttype="custom" o:connectlocs="55,43;55,0;82,0;82,115;55,115;55,61;27,61;27,115;0,115;0,0;27,0;27,43;55,43" o:connectangles="0,0,0,0,0,0,0,0,0,0,0,0,0"/>
              </v:shape>
              <v:shape id="Freeform 53" o:spid="_x0000_s1078" style="position:absolute;left:7476;top:1997;width:70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" path="m27,49r,c27,61,27,77,40,77v9,,13,-8,13,-16c80,61,80,61,80,61v,8,-4,16,-14,24c62,89,53,93,40,93,4,93,,73,,44,,20,4,,40,,75,,80,20,80,49r-53,xm53,36r,c53,28,53,16,40,16,26,16,27,28,27,36r26,xe" fillcolor="#003e64" stroked="f" strokecolor="#003e64">
                <v:path o:connecttype="custom" o:connectlocs="23,43;23,43;35,68;46,54;69,54;57,75;35,82;0,39;35,0;69,43;23,43;46,32;46,32;35,14;23,32;46,32" o:connectangles="0,0,0,0,0,0,0,0,0,0,0,0,0,0,0,0"/>
              </v:shape>
              <v:shape id="Freeform 54" o:spid="_x0000_s1079" style="position:absolute;left:7562;top:1964;width:71;height:116;visibility:visible;mso-wrap-style:square;v-text-anchor:middle" coordsize="8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" path="m,l,c31,,31,,31,v,44,,44,,44l31,44v4,-4,9,-7,22,-7c79,37,79,65,79,81v,20,,49,-26,49c40,130,31,126,26,118r,c26,130,26,130,26,130,,130,,130,,130l,xm53,81r,c53,65,53,52,40,52v-14,,-9,13,-9,29c31,106,31,114,40,114v8,,13,-8,13,-33xe" fillcolor="#003e64" stroked="f" strokecolor="#003e64">
                <v:path o:connecttype="custom" o:connectlocs="0,0;0,0;28,0;28,39;28,39;47,33;70,72;47,115;23,104;23,104;23,115;0,115;0,0;47,72;47,72;36,46;28,72;36,101;47,72" o:connectangles="0,0,0,0,0,0,0,0,0,0,0,0,0,0,0,0,0,0,0"/>
              </v:shape>
              <v:shape id="Freeform 55" o:spid="_x0000_s1080" style="position:absolute;left:7650;top:1997;width:70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" path="m27,49r,c27,61,27,77,40,77v9,,13,-8,13,-16c80,61,80,61,80,61v,8,-5,16,-14,24c62,89,53,93,40,93,5,93,,73,,44,,20,5,,40,,75,,80,20,80,49r-53,xm53,36r,c53,28,53,16,40,16,27,16,27,28,27,36r26,xe" fillcolor="#003e64" stroked="f" strokecolor="#003e64">
                <v:path o:connecttype="custom" o:connectlocs="23,43;23,43;35,68;46,54;69,54;57,75;35,82;0,39;35,0;69,43;23,43;46,32;46,32;35,14;23,32;46,32" o:connectangles="0,0,0,0,0,0,0,0,0,0,0,0,0,0,0,0"/>
              </v:shape>
              <v:shape id="Freeform 56" o:spid="_x0000_s1081" style="position:absolute;left:7728;top:1975;width:47;height:105;visibility:visible;mso-wrap-style:square;v-text-anchor:middle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" path="m,25r,c9,25,9,25,9,25,9,12,9,12,9,12,40,,40,,40,v,25,,25,,25c53,25,53,25,53,25v,16,,16,,16c40,41,40,41,40,41v,48,,48,,48c40,98,36,102,49,102r4,c53,118,53,118,53,118v-4,,-8,,-17,c14,118,9,102,9,98,9,41,9,41,9,41,,41,,41,,41l,25e" fillcolor="#003e64" stroked="f" strokecolor="#003e64">
                <v:path o:connecttype="custom" o:connectlocs="0,22;0,22;8,22;8,11;35,0;35,22;46,22;46,36;35,36;35,79;43,90;46,90;46,104;31,104;8,86;8,36;0,36;0,22" o:connectangles="0,0,0,0,0,0,0,0,0,0,0,0,0,0,0,0,0,0"/>
              </v:shape>
              <v:shape id="Freeform 57" o:spid="_x0000_s1082" style="position:absolute;left:7784;top:1997;width:71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" path="m27,49r,c27,61,27,77,40,77v9,,13,-8,13,-16c80,61,80,61,80,61v,8,-5,16,-10,24c62,89,53,93,40,93,5,93,,73,,44,,20,5,,40,,75,,80,20,80,49r-53,xm55,36r,c55,28,55,16,42,16,29,16,29,28,29,36r26,xe" fillcolor="#003e64" stroked="f" strokecolor="#003e64">
                <v:path o:connecttype="custom" o:connectlocs="24,43;24,43;35,68;46,54;70,54;61,75;35,82;0,39;35,0;70,43;24,43;48,32;48,32;37,14;25,32;48,32" o:connectangles="0,0,0,0,0,0,0,0,0,0,0,0,0,0,0,0"/>
              </v:shape>
              <v:shape id="Freeform 58" o:spid="_x0000_s1083" style="position:absolute;left:7871;top:1997;width:70;height:83;visibility:visible;mso-wrap-style:square;v-text-anchor:middle" coordsize="8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" path="m53,32r,c53,20,49,16,40,16,27,16,27,24,27,44v,29,4,33,13,33c49,77,53,69,53,56v27,,27,,27,c80,81,66,93,40,93,4,93,,73,,44,,20,4,,40,,66,,80,7,80,32r-27,e" fillcolor="#003e64" stroked="f" strokecolor="#003e64">
                <v:path o:connecttype="custom" o:connectlocs="46,28;46,28;35,14;23,39;35,68;46,49;69,49;35,82;0,39;35,0;69,28;46,28" o:connectangles="0,0,0,0,0,0,0,0,0,0,0,0"/>
              </v:shape>
              <v:shape id="Freeform 59" o:spid="_x0000_s1084" style="position:absolute;left:7963;top:1964;width:65;height:116;visibility:visible;mso-wrap-style:square;v-text-anchor:middle" coordsize="7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" path="m44,130r,c44,65,44,65,44,65v,-8,,-13,-9,-13c27,52,27,57,27,65v,65,,65,,65c,130,,130,,130,,,,,,,27,,27,,27,v,48,,48,,48l27,48v,-4,4,-8,8,-11c39,37,44,37,48,37v14,,26,7,26,20c74,130,74,130,74,130r-30,e" fillcolor="#003e64" stroked="f" strokecolor="#003e64">
                <v:path o:connecttype="custom" o:connectlocs="38,115;38,115;38,58;30,46;23,58;23,115;0,115;0,0;23,0;23,43;23,43;30,33;42,33;64,50;64,115;38,115" o:connectangles="0,0,0,0,0,0,0,0,0,0,0,0,0,0,0,0"/>
              </v:shape>
              <v:shape id="Freeform 60" o:spid="_x0000_s1085" style="position:absolute;left:8049;top:1997;width:66;height:83;visibility:visible;mso-wrap-style:square;v-text-anchor:middle" coordsize="7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" path="m27,12r,l27,12c27,7,31,3,35,v4,,9,,14,c62,,75,7,75,20v,73,,73,,73c44,93,44,93,44,93v,-65,,-65,,-65c44,20,44,16,35,16v-9,,-8,4,-8,12c27,93,27,93,27,93,,93,,93,,93,,,,,,,27,,27,,27,r,12e" fillcolor="#003e64" stroked="f" strokecolor="#003e64">
                <v:path o:connecttype="custom" o:connectlocs="23,11;23,11;23,11;30,0;43,0;65,18;65,82;38,82;38,25;30,14;23,25;23,82;0,82;0,0;23,0;23,11" o:connectangles="0,0,0,0,0,0,0,0,0,0,0,0,0,0,0,0"/>
              </v:shape>
              <v:shape id="Freeform 61" o:spid="_x0000_s1086" style="position:absolute;left:8135;top:1964;width:23;height:116;visibility:visible;mso-wrap-style:square;v-text-anchor:middle" coordsize="28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" path="m27,r,20l,20,,,27,xm27,130l,130,,37r27,l27,130xe" fillcolor="#003e64" stroked="f" strokecolor="#003e64">
                <v:path o:connecttype="custom" o:connectlocs="22,0;22,18;0,18;0,0;22,0;22,115;0,115;0,33;22,33;22,115" o:connectangles="0,0,0,0,0,0,0,0,0,0"/>
              </v:shape>
              <v:shape id="Freeform 62" o:spid="_x0000_s1087" style="position:absolute;left:8183;top:1964;width:74;height:116;visibility:visible;mso-wrap-style:square;v-text-anchor:middle" coordsize="8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" path="m,130l,,27,r,77l27,77,53,37r27,l53,77r31,53l53,130,27,77r,l27,130,,130e" fillcolor="#003e64" stroked="f" strokecolor="#003e64">
                <v:path o:connecttype="custom" o:connectlocs="0,115;0,0;24,0;24,68;24,68;46,33;70,33;46,68;73,115;46,115;24,68;24,68;24,115;0,115" o:connectangles="0,0,0,0,0,0,0,0,0,0,0,0,0,0"/>
              </v:shape>
              <v:shape id="Freeform 63" o:spid="_x0000_s1088" style="position:absolute;left:7373;top:2153;width:62;height:117;visibility:visible;mso-wrap-style:square;v-text-anchor:middle" coordsize="7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" path="m,131l,,27,r,106l71,106r,25l,131e" fillcolor="#003e64" stroked="f" strokecolor="#003e64">
                <v:path o:connecttype="custom" o:connectlocs="0,116;0,0;23,0;23,94;61,94;61,116;0,116" o:connectangles="0,0,0,0,0,0,0"/>
              </v:shape>
              <v:shape id="Freeform 64" o:spid="_x0000_s1089" style="position:absolute;left:7445;top:2186;width:70;height:84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" path="m80,74r,c80,82,80,86,80,94v-27,,-27,,-27,c53,82,53,82,53,82r,c49,90,39,94,27,94,9,94,,82,,66,,37,27,33,53,33v,-4,,-4,,-4c53,21,53,13,39,13v-8,,-8,8,-8,16c4,29,4,29,4,29,4,17,9,8,13,4,22,,31,,39,,75,,80,13,80,29r,45xm27,66r,c27,69,31,78,39,78,53,78,53,57,53,49v-14,,-26,,-26,17xe" fillcolor="#003e64" stroked="f" strokecolor="#003e64">
                <v:path o:connecttype="custom" o:connectlocs="69,65;69,65;69,83;46,83;46,73;46,73;23,83;0,58;46,29;46,26;34,11;27,26;3,26;11,4;34,0;69,26;69,65;23,58;23,58;34,69;46,43;23,58" o:connectangles="0,0,0,0,0,0,0,0,0,0,0,0,0,0,0,0,0,0,0,0,0,0"/>
              </v:shape>
              <v:shape id="Freeform 65" o:spid="_x0000_s1090" style="position:absolute;left:7535;top:2153;width:66;height:117;visibility:visible;mso-wrap-style:square;v-text-anchor:middle" coordsize="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" path="m53,131r,c53,119,53,119,53,119r,c48,126,39,131,31,131,,131,4,102,4,82,4,66,,37,31,37v8,,13,4,22,8l53,45c53,,53,,53,,79,,79,,79,v,131,,131,,131l53,131xm53,82r,c53,66,53,53,39,53v-8,,-8,13,-8,29c31,106,31,115,39,115v9,,14,-9,14,-33xe" fillcolor="#003e64" stroked="f" strokecolor="#003e64">
                <v:path o:connecttype="custom" o:connectlocs="44,116;44,116;44,105;44,105;26,116;3,73;26,33;44,40;44,40;44,0;65,0;65,116;44,116;44,73;44,73;32,47;26,73;32,102;44,73" o:connectangles="0,0,0,0,0,0,0,0,0,0,0,0,0,0,0,0,0,0,0"/>
              </v:shape>
              <v:shape id="Freeform 66" o:spid="_x0000_s1091" style="position:absolute;left:7622;top:2186;width:66;height:84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" path="m49,82r,l49,82v-5,4,-9,8,-9,8c36,94,31,94,27,94,13,94,,86,,74,,,,,,,27,,27,,27,v,66,,66,,66c27,74,31,78,40,78v8,,9,-4,9,-12c49,,49,,49,,75,,75,,75,v,74,,74,,74c75,82,75,86,75,94v-26,,-26,,-26,l49,82e" fillcolor="#003e64" stroked="f" strokecolor="#003e64">
                <v:path o:connecttype="custom" o:connectlocs="43,73;43,73;43,73;35,80;23,83;0,65;0,0;23,0;23,58;35,69;43,58;43,0;65,0;65,65;65,83;43,83;43,73" o:connectangles="0,0,0,0,0,0,0,0,0,0,0,0,0,0,0,0,0"/>
              </v:shape>
              <v:shape id="Freeform 67" o:spid="_x0000_s1092" style="position:absolute;left:7709;top:2186;width:67;height:84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" path="m27,13r,l27,13c31,8,36,4,36,v4,,9,,17,c62,,76,8,76,21v,73,,73,,73c49,94,49,94,49,94v,-65,,-65,,-65c49,21,49,17,40,17v-9,,-13,4,-13,12c27,94,27,94,27,94,,94,,94,,94,,,,,,,27,,27,,27,r,13e" fillcolor="#003e64" stroked="f" strokecolor="#003e64">
                <v:path o:connecttype="custom" o:connectlocs="23,11;23,11;23,11;31,0;46,0;66,19;66,83;43,83;43,26;35,15;23,26;23,83;0,83;0,0;23,0;23,11" o:connectangles="0,0,0,0,0,0,0,0,0,0,0,0,0,0,0,0"/>
              </v:shape>
              <v:shape id="Freeform 68" o:spid="_x0000_s1093" style="position:absolute;left:7791;top:2186;width:71;height:113;visibility:visible;mso-wrap-style:square;v-text-anchor:middle" coordsize="8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" path="m79,r,c79,94,79,94,79,94v,8,,33,-35,33c22,127,4,122,4,98v27,,27,,27,c31,102,31,107,31,111v4,,9,4,9,4c49,115,52,107,52,98v,-16,,-16,,-16l52,82v-3,4,-12,8,-21,8c,90,,66,,45,,25,4,,31,v9,,18,4,21,13l52,13c52,,52,,52,l79,xm42,74r,c51,74,54,66,54,45,54,25,54,17,42,17v-9,,-9,4,-9,32c33,57,29,74,42,74xe" fillcolor="#003e64" stroked="f" strokecolor="#003e64">
                <v:path o:connecttype="custom" o:connectlocs="70,0;70,0;70,83;39,112;4,87;28,87;28,98;36,102;46,87;46,72;46,72;28,79;0,40;28,0;46,11;46,11;46,0;70,0;37,65;37,65;48,40;37,15;29,43;37,65" o:connectangles="0,0,0,0,0,0,0,0,0,0,0,0,0,0,0,0,0,0,0,0,0,0,0,0"/>
              </v:shape>
              <v:shape id="Freeform 69" o:spid="_x0000_s1094" style="position:absolute;left:7878;top:2186;width:67;height:84;visibility:visible;mso-wrap-style:square;v-text-anchor:middle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" path="m31,62r,c31,66,31,69,31,74v4,4,4,4,9,4c48,78,53,74,53,69,53,49,4,53,4,25,4,4,26,,44,,62,,79,8,75,29v-27,,-27,,-27,c48,21,48,17,48,17,44,13,44,13,40,13v-5,,-9,4,-9,12c31,37,79,37,79,66,79,82,66,94,40,94,18,94,,90,4,62r27,e" fillcolor="#003e64" stroked="f" strokecolor="#003e64">
                <v:path o:connecttype="custom" o:connectlocs="26,55;26,55;26,65;34,69;44,61;3,22;37,0;63,26;40,26;40,15;34,11;26,22;66,58;34,83;3,55;26,55" o:connectangles="0,0,0,0,0,0,0,0,0,0,0,0,0,0,0,0"/>
              </v:shape>
              <v:shape id="Freeform 70" o:spid="_x0000_s1095" style="position:absolute;left:7953;top:2186;width:67;height:84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" path="m27,62r,c27,66,27,69,32,74v,4,4,4,8,4c44,78,49,74,49,69,49,49,,53,,25,,4,22,,40,,58,,76,8,76,29v-27,,-27,,-27,c49,21,49,17,45,17v,-4,-5,-4,-5,-4c32,13,27,17,27,25v,12,49,12,49,41c76,82,63,94,40,94,18,94,,90,,62r27,e" fillcolor="#003e64" stroked="f" strokecolor="#003e64">
                <v:path o:connecttype="custom" o:connectlocs="23,55;23,55;28,65;35,69;43,61;0,22;35,0;66,26;43,26;39,15;35,11;23,22;66,58;35,83;0,55;23,55" o:connectangles="0,0,0,0,0,0,0,0,0,0,0,0,0,0,0,0"/>
              </v:shape>
              <v:shape id="Freeform 71" o:spid="_x0000_s1096" style="position:absolute;left:8041;top:2153;width:23;height:117;visibility:visible;mso-wrap-style:square;v-text-anchor:middle" coordsize="2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" path="m27,r,21l,21,,,27,xm27,131l,131,,37r27,l27,131xe" fillcolor="#003e64" stroked="f" strokecolor="#003e64">
                <v:path o:connecttype="custom" o:connectlocs="22,0;22,19;0,19;0,0;22,0;22,116;0,116;0,33;22,33;22,116" o:connectangles="0,0,0,0,0,0,0,0,0,0"/>
              </v:shape>
              <v:shape id="Freeform 72" o:spid="_x0000_s1097" style="position:absolute;left:8084;top:2186;width:71;height:84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" path="m53,33r,c53,21,49,17,40,17,27,17,27,25,27,45v,29,4,33,13,33c49,78,53,69,53,57v27,,27,,27,c80,82,67,94,40,94,5,94,,74,,45,,21,5,,40,,67,,80,8,80,33r-27,e" fillcolor="#003e64" stroked="f" strokecolor="#003e64">
                <v:path o:connecttype="custom" o:connectlocs="46,29;46,29;35,15;24,40;35,69;46,50;70,50;35,83;0,40;35,0;70,29;46,29" o:connectangles="0,0,0,0,0,0,0,0,0,0,0,0"/>
              </v:shape>
              <v:shape id="Freeform 73" o:spid="_x0000_s1098" style="position:absolute;left:8171;top:2153;width:66;height:117;visibility:visible;mso-wrap-style:square;v-text-anchor:middle" coordsize="7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" path="m48,131r,c48,66,48,66,48,66v,-9,,-13,-9,-13c30,53,27,57,27,66v,65,,65,,65c,131,,131,,131,,,,,,,27,,27,,27,v,49,,49,,49c31,49,31,49,31,49v,-4,4,-8,8,-12c44,37,48,37,53,37v13,,21,8,21,20c74,131,74,131,74,131r-26,e" fillcolor="#003e64" stroked="f" strokecolor="#003e64">
                <v:path o:connecttype="custom" o:connectlocs="42,116;42,116;42,59;34,47;24,59;24,116;0,116;0,0;24,0;24,43;27,43;34,33;47,33;65,51;65,116;42,116" o:connectangles="0,0,0,0,0,0,0,0,0,0,0,0,0,0,0,0"/>
              </v:shape>
              <v:shape id="Freeform 74" o:spid="_x0000_s1099" style="position:absolute;left:8258;top:2186;width:71;height:84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" path="m27,49r,c27,62,27,78,39,78v10,,10,-9,10,-16c80,62,80,62,80,62v,7,-5,16,-14,24c62,90,53,94,39,94,4,94,,74,,45,,21,4,,39,,75,,80,21,80,49r-53,xm55,37r,c55,29,55,17,41,17,29,17,29,29,29,37r26,xe" fillcolor="#003e64" stroked="f" strokecolor="#003e64">
                <v:path o:connecttype="custom" o:connectlocs="24,43;24,43;34,69;43,55;70,55;58,76;34,83;0,40;34,0;70,43;24,43;48,33;48,33;36,15;25,33;48,33" o:connectangles="0,0,0,0,0,0,0,0,0,0,0,0,0,0,0,0"/>
              </v:shape>
              <v:shape id="Freeform 75" o:spid="_x0000_s1100" style="position:absolute;left:8344;top:2186;width:46;height:84;visibility:visible;mso-wrap-style:square;v-text-anchor:middle" coordsize="5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" path="m27,r,c27,13,27,13,27,13r,c32,4,45,,53,v,21,,21,,21c32,21,27,33,27,41v,53,,53,,53c,94,,94,,94,,,,,,l27,e" fillcolor="#003e64" stroked="f" strokecolor="#003e64">
                <v:path o:connecttype="custom" o:connectlocs="23,0;23,0;23,11;23,11;45,0;45,19;23,36;23,83;0,83;0,0;23,0" o:connectangles="0,0,0,0,0,0,0,0,0,0,0"/>
              </v:shape>
              <v:shape id="Freeform 76" o:spid="_x0000_s1101" style="position:absolute;left:8404;top:2186;width:66;height:84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" path="m48,82r,l48,82v-4,4,-9,8,-9,8c35,94,31,94,22,94,13,94,,86,,74,,,,,,,27,,27,,27,v,66,,66,,66c27,74,27,78,35,78v9,,13,-4,13,-12c48,,48,,48,,75,,75,,75,v,74,,74,,74c75,82,75,86,75,94v-27,,-27,,-27,l48,82e" fillcolor="#003e64" stroked="f" strokecolor="#003e64">
                <v:path o:connecttype="custom" o:connectlocs="42,73;42,73;42,73;34,80;19,83;0,65;0,0;23,0;23,58;30,69;42,58;42,0;65,0;65,65;65,83;42,83;42,73" o:connectangles="0,0,0,0,0,0,0,0,0,0,0,0,0,0,0,0,0"/>
              </v:shape>
              <v:shape id="Freeform 77" o:spid="_x0000_s1102" style="position:absolute;left:8491;top:2186;width:67;height:84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" path="m26,13r,l26,13c31,8,35,4,35,v4,,9,,13,c62,,75,8,75,21v,73,,73,,73c48,94,48,94,48,94v,-65,,-65,,-65c48,21,44,17,35,17v-9,,-9,4,-9,12c26,94,26,94,26,94,,94,,94,,94,,,,,,,26,,26,,26,r,13e" fillcolor="#003e64" stroked="f" strokecolor="#003e64">
                <v:path o:connecttype="custom" o:connectlocs="23,11;23,11;23,11;31,0;42,0;66,19;66,83;42,83;42,26;31,15;23,26;23,83;0,83;0,0;23,0;23,11" o:connectangles="0,0,0,0,0,0,0,0,0,0,0,0,0,0,0,0"/>
              </v:shape>
              <v:shape id="Freeform 78" o:spid="_x0000_s1103" style="position:absolute;left:8574;top:2186;width:70;height:113;visibility:visible;mso-wrap-style:square;v-text-anchor:middle" coordsize="8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" path="m79,r,c79,94,79,94,79,94v,8,,33,-40,33c22,127,4,122,4,98v27,,27,,27,c31,102,31,107,31,111v4,,4,4,8,4c48,115,53,107,53,98v,-16,,-16,,-16l53,82v-5,4,-14,8,-22,8c,90,,66,,45,,25,4,,31,v8,,17,4,22,13l53,13c53,,53,,53,l79,xm39,74r,c48,74,53,66,53,45,53,25,53,17,39,17v-8,,-13,4,-13,32c26,57,26,74,39,74xe" fillcolor="#003e64" stroked="f" strokecolor="#003e64">
                <v:path o:connecttype="custom" o:connectlocs="69,0;69,0;69,83;34,112;4,87;27,87;27,98;34,102;46,87;46,72;46,72;27,79;0,40;27,0;46,11;46,11;46,0;69,0;34,65;34,65;46,40;34,15;23,43;34,65" o:connectangles="0,0,0,0,0,0,0,0,0,0,0,0,0,0,0,0,0,0,0,0,0,0,0,0"/>
              </v:shape>
              <v:shape id="Freeform 79" o:spid="_x0000_s1104" style="position:absolute;left:7369;top:2339;width:79;height:121;visibility:visible;mso-wrap-style:square;v-text-anchor:middle" coordsize="9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" path="m39,135r,c4,135,,114,,94v31,,31,,31,c31,107,31,114,45,114v12,,17,-4,17,-12c62,78,,78,,37,,17,13,,49,,76,,93,13,88,41v-26,,-26,,-26,c62,29,57,21,49,21,35,21,31,25,31,33v,24,57,24,57,65c88,131,62,135,39,135e" fillcolor="#003e64" stroked="f" strokecolor="#003e64">
                <v:path o:connecttype="custom" o:connectlocs="33,120;33,120;0,84;26,84;38,101;52,91;0,33;41,0;74,36;52,36;41,19;26,29;74,87;33,120" o:connectangles="0,0,0,0,0,0,0,0,0,0,0,0,0,0"/>
              </v:shape>
              <v:shape id="Freeform 80" o:spid="_x0000_s1105" style="position:absolute;left:7465;top:2377;width:70;height:83;visibility:visible;mso-wrap-style:square;v-text-anchor:middle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" path="m79,73r,c79,82,79,86,79,94v-27,,-27,,-27,c52,82,52,82,52,82r,c48,90,39,94,26,94,8,94,,82,,66,,37,26,33,52,33v,-4,,-4,,-4c52,21,48,13,39,13v-9,,-9,8,-9,16c4,29,4,29,4,29,4,17,8,8,13,4,17,,30,,39,,74,,79,13,79,29r,44xm26,66r,c26,69,30,78,39,78,52,78,52,57,52,49v-13,,-26,,-26,17xe" fillcolor="#003e64" stroked="f" strokecolor="#003e64">
                <v:path o:connecttype="custom" o:connectlocs="69,64;69,64;69,82;46,82;46,72;46,72;23,82;0,58;46,29;46,25;34,11;26,25;4,25;11,3;34,0;69,25;69,64;23,58;23,58;34,68;46,43;23,58" o:connectangles="0,0,0,0,0,0,0,0,0,0,0,0,0,0,0,0,0,0,0,0,0,0"/>
              </v:shape>
              <v:shape id="Freeform 81" o:spid="_x0000_s1106" style="position:absolute;left:7544;top:2344;width:47;height:117;visibility:visible;mso-wrap-style:square;v-text-anchor:middle" coordsize="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" path="m53,16r,c44,12,39,16,39,28v,9,,9,,9c53,37,53,37,53,37v,16,,16,,16c39,53,39,53,39,53v,78,,78,,78c13,131,13,131,13,131v,-78,,-78,,-78c,53,,53,,53,,37,,37,,37v13,,13,,13,c13,12,13,,44,v4,,9,,9,l53,16e" fillcolor="#003e64" stroked="f" strokecolor="#003e64">
                <v:path o:connecttype="custom" o:connectlocs="46,14;46,14;34,25;34,33;46,33;46,47;34,47;34,116;11,116;11,47;0,47;0,33;11,33;38,0;46,0;46,14" o:connectangles="0,0,0,0,0,0,0,0,0,0,0,0,0,0,0,0"/>
              </v:shape>
              <v:shape id="Freeform 82" o:spid="_x0000_s1107" style="position:absolute;left:7602;top:2377;width:71;height:83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" path="m27,49r,c27,62,27,78,40,78v9,,9,-9,9,-16c80,62,80,62,80,62v,7,-4,16,-14,24c62,90,53,94,40,94,5,94,,73,,45,,21,5,,40,,76,,80,21,80,49r-53,xm55,37r,c55,29,55,17,42,17,29,17,29,29,29,37r26,xe" fillcolor="#003e64" stroked="f" strokecolor="#003e64">
                <v:path o:connecttype="custom" o:connectlocs="24,43;24,43;35,68;43,54;70,54;58,75;35,82;0,39;35,0;70,43;24,43;48,32;48,32;37,15;25,32;48,32" o:connectangles="0,0,0,0,0,0,0,0,0,0,0,0,0,0,0,0"/>
              </v:shape>
              <v:shape id="Freeform 83" o:spid="_x0000_s1108" style="position:absolute;left:7680;top:2354;width:48;height:106;visibility:visible;mso-wrap-style:square;v-text-anchor:middle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" path="m,24r,c9,24,9,24,9,24,9,12,9,12,9,12,36,,36,,36,v,24,,24,,24c53,24,53,24,53,24v,17,,17,,17c36,41,36,41,36,41v,49,,49,,49c36,97,36,102,45,102v4,,4,,4,c49,118,49,118,49,118v,,-4,,-13,c14,118,9,102,9,97,9,41,9,41,9,41,,41,,41,,41l,24e" fillcolor="#003e64" stroked="f" strokecolor="#003e64">
                <v:path o:connecttype="custom" o:connectlocs="0,21;0,21;8,21;8,11;32,0;32,21;47,21;47,37;32,37;32,80;40,91;44,91;44,105;32,105;8,86;8,37;0,37;0,21" o:connectangles="0,0,0,0,0,0,0,0,0,0,0,0,0,0,0,0,0,0"/>
              </v:shape>
              <v:shape id="Freeform 84" o:spid="_x0000_s1109" style="position:absolute;left:7728;top:2377;width:75;height:111;visibility:visible;mso-wrap-style:square;v-text-anchor:middle" coordsize="8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" path="m27,94l,,27,,45,66r,l58,,84,,45,126r-27,l27,94e" fillcolor="#003e64" stroked="f" strokecolor="#003e64">
                <v:path o:connecttype="custom" o:connectlocs="24,82;0,0;24,0;40,58;40,58;51,0;74,0;40,110;16,110;24,82" o:connectangles="0,0,0,0,0,0,0,0,0,0"/>
              </v:shape>
              <v:shape id="Freeform 85" o:spid="_x0000_s1110" style="position:absolute;left:7855;top:2344;width:122;height:117;visibility:visible;mso-wrap-style:square;v-text-anchor:middle" coordsize="13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" path="m,131l,,48,,70,85r,l93,r43,l136,131r-26,l110,28r,l83,131r-31,l26,28r,l26,131,,131e" fillcolor="#003e64" stroked="f" strokecolor="#003e64">
                <v:path o:connecttype="custom" o:connectlocs="0,116;0,0;43,0;62,75;62,75;83,0;121,0;121,116;98,116;98,25;98,25;74,116;46,116;23,25;23,25;23,116;0,116" o:connectangles="0,0,0,0,0,0,0,0,0,0,0,0,0,0,0,0,0"/>
              </v:shape>
              <v:shape id="Freeform 86" o:spid="_x0000_s1111" style="position:absolute;left:7998;top:2377;width:66;height:83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" path="m76,73r,c76,82,76,86,76,94v-23,,-23,,-23,c49,82,49,82,49,82r,c45,90,35,94,27,94,4,94,,82,,66,,37,22,33,49,33v,-4,,-4,,-4c49,21,49,13,40,13,27,13,27,21,27,29,,29,,29,,29,,17,4,8,9,4,18,,27,,35,,71,,76,13,76,29r,44xm29,66r,c29,69,29,78,37,78,55,78,51,57,51,49v-14,,-22,,-22,17xe" fillcolor="#003e64" stroked="f" strokecolor="#003e64">
                <v:path o:connecttype="custom" o:connectlocs="65,64;65,64;65,82;45,82;42,72;42,72;23,82;0,58;42,29;42,25;34,11;23,25;0,25;8,3;30,0;65,25;65,64;25,58;25,58;32,68;44,43;25,58" o:connectangles="0,0,0,0,0,0,0,0,0,0,0,0,0,0,0,0,0,0,0,0,0,0"/>
              </v:shape>
              <v:shape id="Freeform 87" o:spid="_x0000_s1112" style="position:absolute;left:8084;top:2377;width:67;height:83;visibility:visible;mso-wrap-style:square;v-text-anchor:middle" coordsize="7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" path="m31,13r,l31,13c31,8,36,4,40,v5,,9,,13,c67,,76,8,76,21v,73,,73,,73c49,94,49,94,49,94v,-65,,-65,,-65c49,21,49,17,40,17v-9,,-9,4,-9,12c31,94,31,94,31,94,,94,,94,,94,,,,,,,31,,31,,31,r,13e" fillcolor="#003e64" stroked="f" strokecolor="#003e64">
                <v:path o:connecttype="custom" o:connectlocs="27,11;27,11;27,11;35,0;46,0;66,18;66,82;43,82;43,25;35,15;27,25;27,82;0,82;0,0;27,0;27,11" o:connectangles="0,0,0,0,0,0,0,0,0,0,0,0,0,0,0,0"/>
              </v:shape>
              <v:shape id="Freeform 88" o:spid="_x0000_s1113" style="position:absolute;left:8171;top:2377;width:66;height:83;visibility:visible;mso-wrap-style:square;v-text-anchor:middle" coordsize="7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" path="m74,73r,c74,82,74,86,74,94v-21,,-21,,-21,c48,82,48,82,48,82r,c44,90,35,94,27,94,4,94,,82,,66,,37,22,33,48,33v,-4,,-4,,-4c48,21,48,13,39,13,27,13,27,21,27,29,,29,,29,,29,,17,4,8,9,4,17,,27,,35,,70,,74,13,74,29r,44xm29,66r,c29,69,29,78,37,78,55,78,50,57,50,49v-13,,-21,,-21,17xe" fillcolor="#003e64" stroked="f" strokecolor="#003e64">
                <v:path o:connecttype="custom" o:connectlocs="65,64;65,64;65,82;47,82;42,72;42,72;24,82;0,58;42,29;42,25;34,11;24,25;0,25;8,3;31,0;65,25;65,64;26,58;26,58;33,68;44,43;26,58" o:connectangles="0,0,0,0,0,0,0,0,0,0,0,0,0,0,0,0,0,0,0,0,0,0"/>
              </v:shape>
              <v:shape id="Freeform 89" o:spid="_x0000_s1114" style="position:absolute;left:8258;top:2377;width:66;height:111;visibility:visible;mso-wrap-style:square;v-text-anchor:middle" coordsize="76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" path="m75,r,c75,94,75,94,75,94v,8,,32,-36,32c18,126,,122,,98v27,,27,,27,c27,102,27,107,31,110v,,4,5,8,5c44,115,49,107,49,98v,-16,,-16,,-16l49,82v-5,4,-14,8,-22,8c,90,,66,,45,,25,,,27,,39,,44,4,49,13r,c49,,49,,49,l75,xm41,73r,c51,73,51,66,51,45,51,25,51,17,41,17,29,17,29,21,29,49v,8,,24,12,24xe" fillcolor="#003e64" stroked="f" strokecolor="#003e64">
                <v:path o:connecttype="custom" o:connectlocs="65,0;65,0;65,82;34,110;0,86;23,86;27,96;34,101;43,86;43,72;43,72;23,79;0,39;23,0;43,11;43,11;43,0;65,0;36,64;36,64;44,39;36,15;25,43;36,64" o:connectangles="0,0,0,0,0,0,0,0,0,0,0,0,0,0,0,0,0,0,0,0,0,0,0,0"/>
              </v:shape>
              <v:shape id="Freeform 90" o:spid="_x0000_s1115" style="position:absolute;left:8344;top:2377;width:71;height:83;visibility:visible;mso-wrap-style:square;v-text-anchor:middle" coordsize="8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" path="m27,49r,c27,62,27,78,40,78v9,,13,-9,13,-16c80,62,80,62,80,62v,7,-4,16,-13,24c63,90,53,94,40,94,5,94,,73,,45,,21,5,,40,,76,,80,21,80,49r-53,xm53,37r,c53,29,53,17,40,17,27,17,27,29,27,37r26,xe" fillcolor="#003e64" stroked="f" strokecolor="#003e64">
                <v:path o:connecttype="custom" o:connectlocs="24,43;24,43;35,68;46,54;70,54;59,75;35,82;0,39;35,0;70,43;24,43;46,32;46,32;35,15;24,32;46,32" o:connectangles="0,0,0,0,0,0,0,0,0,0,0,0,0,0,0,0"/>
              </v:shape>
              <v:shape id="Freeform 91" o:spid="_x0000_s1116" style="position:absolute;left:8432;top:2377;width:110;height:83;visibility:visible;mso-wrap-style:square;v-text-anchor:middle" coordsize="12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" path="m26,13r,l26,13c31,4,39,,48,,61,,66,4,70,13,79,4,88,,97,v13,,26,8,26,21c123,94,123,94,123,94v-31,,-31,,-31,c92,29,92,29,92,29v,-8,,-12,-8,-12c74,17,74,21,74,29v,65,,65,,65c48,94,48,94,48,94v,-65,,-65,,-65c48,21,44,17,35,17v-9,,-9,4,-9,12c26,94,26,94,26,94,,94,,94,,94,,,,,,,26,,26,,26,r,13e" fillcolor="#003e64" stroked="f" strokecolor="#003e64">
                <v:path o:connecttype="custom" o:connectlocs="23,11;23,11;23,11;43,0;62,11;86,0;109,18;109,82;82,82;82,25;75,15;66,25;66,82;43,82;43,25;31,15;23,25;23,82;0,82;0,0;23,0;23,11" o:connectangles="0,0,0,0,0,0,0,0,0,0,0,0,0,0,0,0,0,0,0,0,0,0"/>
              </v:shape>
              <v:shape id="Freeform 92" o:spid="_x0000_s1117" style="position:absolute;left:8559;top:2377;width:69;height:83;visibility:visible;mso-wrap-style:square;v-text-anchor:middle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" path="m27,49r,c27,62,27,78,40,78v9,,9,-9,9,-16c79,62,79,62,79,62,75,69,75,78,66,86v-4,4,-13,8,-26,8c4,94,,73,,45,,21,,,40,,75,,79,21,79,49r-52,xm55,37r,c55,29,55,17,42,17,29,17,29,29,29,37r26,xe" fillcolor="#003e64" stroked="f" strokecolor="#003e64">
                <v:path o:connecttype="custom" o:connectlocs="23,43;23,43;35,68;42,54;68,54;57,75;35,82;0,39;35,0;68,43;23,43;47,32;47,32;36,15;25,32;47,32" o:connectangles="0,0,0,0,0,0,0,0,0,0,0,0,0,0,0,0"/>
              </v:shape>
              <v:shape id="Freeform 93" o:spid="_x0000_s1118" style="position:absolute;left:8645;top:2377;width:66;height:83;visibility:visible;mso-wrap-style:square;v-text-anchor:middle" coordsize="7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" path="m27,13r,l27,13c31,8,35,4,40,v,,4,,13,c66,,75,8,75,21v,73,,73,,73c49,94,49,94,49,94v,-65,,-65,,-65c49,21,49,17,40,17v-9,,-13,4,-13,12c27,94,27,94,27,94,,94,,94,,94,,,,,,,27,,27,,27,r,13e" fillcolor="#003e64" stroked="f" strokecolor="#003e64">
                <v:path o:connecttype="custom" o:connectlocs="23,11;23,11;23,11;35,0;46,0;65,18;65,82;43,82;43,25;35,15;23,25;23,82;0,82;0,0;23,0;23,11" o:connectangles="0,0,0,0,0,0,0,0,0,0,0,0,0,0,0,0"/>
              </v:shape>
              <v:shape id="Freeform 94" o:spid="_x0000_s1119" style="position:absolute;left:8724;top:2354;width:47;height:106;visibility:visible;mso-wrap-style:square;v-text-anchor:middle" coordsize="5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" path="m,24r,c9,24,9,24,9,24,9,12,9,12,9,12,36,,36,,36,v,24,,24,,24c53,24,53,24,53,24v,17,,17,,17c36,41,36,41,36,41v,49,,49,,49c36,97,36,102,45,102v4,,4,,4,c49,118,49,118,49,118v,,-4,,-13,c14,118,9,102,9,97,9,41,9,41,9,41,,41,,41,,41l,24e" fillcolor="#003e64" stroked="f" strokecolor="#003e64">
                <v:path o:connecttype="custom" o:connectlocs="0,21;0,21;8,21;8,11;31,0;31,21;46,21;46,37;31,37;31,80;39,91;43,91;43,105;31,105;8,86;8,37;0,37;0,21" o:connectangles="0,0,0,0,0,0,0,0,0,0,0,0,0,0,0,0,0,0"/>
              </v:shape>
              <v:shape id="Freeform 95" o:spid="_x0000_s1120" style="position:absolute;left:6078;top:1703;width:360;height:28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" path="m,l402,r,33l,33,,e" fillcolor="#003e64" stroked="f" strokecolor="#003e64">
                <v:path o:connecttype="custom" o:connectlocs="0,0;359,0;359,27;0,27;0,0" o:connectangles="0,0,0,0,0"/>
              </v:shape>
              <v:shape id="Freeform 96" o:spid="_x0000_s1121" style="position:absolute;left:6727;top:1703;width:358;height:28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" path="m,l401,r,33l,33,,e" fillcolor="#003e64" stroked="f" strokecolor="#003e64">
                <v:path o:connecttype="custom" o:connectlocs="0,0;357,0;357,27;0,27;0,0" o:connectangles="0,0,0,0,0"/>
              </v:shape>
              <v:shape id="Freeform 97" o:spid="_x0000_s1122" style="position:absolute;left:6078;top:2035;width:360;height:30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" path="m,l402,r,33l,33,,e" fillcolor="#003e64" stroked="f" strokecolor="#003e64">
                <v:path o:connecttype="custom" o:connectlocs="0,0;359,0;359,29;0,29;0,0" o:connectangles="0,0,0,0,0"/>
              </v:shape>
              <v:shape id="Freeform 98" o:spid="_x0000_s1123" style="position:absolute;left:6727;top:2035;width:358;height:30;visibility:visible;mso-wrap-style:square;v-text-anchor:middle" coordsize="40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" path="m,l401,r,33l,33,,e" fillcolor="#003e64" stroked="f" strokecolor="#003e64">
                <v:path o:connecttype="custom" o:connectlocs="0,0;357,0;357,29;0,29;0,0" o:connectangles="0,0,0,0,0"/>
              </v:shape>
              <v:shape id="Freeform 99" o:spid="_x0000_s1124" style="position:absolute;left:909;top:1363;width:355;height:27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" path="m,l397,r,32l,32,,e" fillcolor="#003e64" stroked="f">
                <v:path o:connecttype="custom" o:connectlocs="0,0;354,0;354,26;0,26;0,0" o:connectangles="0,0,0,0,0"/>
              </v:shape>
              <v:shape id="Freeform 100" o:spid="_x0000_s1125" style="position:absolute;left:261;top:1363;width:354;height:27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" path="m,l397,r,32l,32,,e" fillcolor="#003e64" stroked="f">
                <v:path o:connecttype="custom" o:connectlocs="0,0;353,0;353,26;0,26;0,0" o:connectangles="0,0,0,0,0"/>
              </v:shape>
              <v:shape id="Freeform 101" o:spid="_x0000_s1126" style="position:absolute;left:263;top:1697;width:359;height:29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" path="m,l402,r,33l,33,,e" fillcolor="#003e64" stroked="f" strokecolor="#003e64">
                <v:path o:connecttype="custom" o:connectlocs="0,0;358,0;358,28;0,28;0,0" o:connectangles="0,0,0,0,0"/>
              </v:shape>
              <v:shape id="Freeform 102" o:spid="_x0000_s1127" style="position:absolute;left:910;top:1697;width:356;height:29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" path="m,l397,r,33l,33,,e" fillcolor="#003e64" stroked="f" strokecolor="#003e64">
                <v:path o:connecttype="custom" o:connectlocs="0,0;355,0;355,28;0,28;0,0" o:connectangles="0,0,0,0,0"/>
              </v:shape>
              <v:shape id="Freeform 103" o:spid="_x0000_s1128" style="position:absolute;left:263;top:2029;width:359;height:29;visibility:visible;mso-wrap-style:square;v-text-anchor:middle" coordsize="40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" path="m,l402,r,33l,33,,e" fillcolor="#003e64" stroked="f" strokecolor="#003e64">
                <v:path o:connecttype="custom" o:connectlocs="0,0;358,0;358,28;0,28;0,0" o:connectangles="0,0,0,0,0"/>
              </v:shape>
              <v:shape id="Freeform 104" o:spid="_x0000_s1129" style="position:absolute;left:910;top:2029;width:356;height:29;visibility:visible;mso-wrap-style:square;v-text-anchor:middle" coordsize="39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" path="m,l397,r,33l,33,,e" fillcolor="#003e64" stroked="f" strokecolor="#003e64">
                <v:path o:connecttype="custom" o:connectlocs="0,0;355,0;355,28;0,28;0,0" o:connectangles="0,0,0,0,0"/>
              </v:shape>
              <v:shape id="Freeform 105" o:spid="_x0000_s1130" style="position:absolute;left:4137;top:1362;width:354;height:27;visibility:visible;mso-wrap-style:square;v-text-anchor:middle" coordsize="39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" path="m,l397,r,32l,32,,e" fillcolor="#003e64" stroked="f">
                <v:path o:connecttype="custom" o:connectlocs="0,0;353,0;353,26;0,26;0,0" o:connectangles="0,0,0,0,0"/>
              </v:shape>
              <w10:wrap type="tight"/>
            </v:group>
          </w:pict>
        </mc:Fallback>
      </mc:AlternateContent>
    </w:r>
    <w:r w:rsidR="00BF6DC9" w:rsidRPr="00BF6DC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1" layoutInCell="0" allowOverlap="1" wp14:anchorId="04A1D4DE" wp14:editId="4F6FF00F">
              <wp:simplePos x="0" y="0"/>
              <wp:positionH relativeFrom="column">
                <wp:posOffset>4740275</wp:posOffset>
              </wp:positionH>
              <wp:positionV relativeFrom="paragraph">
                <wp:posOffset>1144905</wp:posOffset>
              </wp:positionV>
              <wp:extent cx="1623060" cy="1457325"/>
              <wp:effectExtent l="0" t="0" r="0" b="9525"/>
              <wp:wrapNone/>
              <wp:docPr id="108" name="Textfeld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3060" cy="1457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DC9" w:rsidRDefault="00BF6DC9" w:rsidP="00326A0A">
                          <w:pPr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proofErr w:type="spellStart"/>
                          <w:r w:rsidRPr="00BF6DC9">
                            <w:rPr>
                              <w:rFonts w:ascii="Arial" w:hAnsi="Arial"/>
                              <w:sz w:val="18"/>
                            </w:rPr>
                            <w:t>SpanSet</w:t>
                          </w:r>
                          <w:proofErr w:type="spellEnd"/>
                          <w:r w:rsidRPr="00BF6DC9">
                            <w:rPr>
                              <w:rFonts w:ascii="Arial" w:hAnsi="Arial"/>
                              <w:sz w:val="18"/>
                            </w:rPr>
                            <w:t xml:space="preserve"> GmbH &amp; Co.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KG</w:t>
                          </w:r>
                        </w:p>
                        <w:p w:rsidR="00BF6DC9" w:rsidRDefault="00BF6DC9" w:rsidP="00326A0A">
                          <w:pPr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Jülicher Straße 49-51</w:t>
                          </w:r>
                        </w:p>
                        <w:p w:rsidR="00BF6DC9" w:rsidRDefault="00BF6DC9" w:rsidP="00326A0A">
                          <w:pPr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52531 Übach-Palenberg</w:t>
                          </w:r>
                        </w:p>
                        <w:p w:rsidR="00BF6DC9" w:rsidRDefault="00BF6DC9" w:rsidP="00326A0A">
                          <w:pPr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  <w:p w:rsidR="00BF6DC9" w:rsidRDefault="00BF6DC9" w:rsidP="00326A0A">
                          <w:pPr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Tel. (0 </w:t>
                          </w:r>
                          <w:r w:rsidR="00326A0A">
                            <w:rPr>
                              <w:rFonts w:ascii="Arial" w:hAnsi="Arial"/>
                              <w:sz w:val="18"/>
                            </w:rPr>
                            <w:t>176) 5142 4586</w:t>
                          </w:r>
                        </w:p>
                        <w:p w:rsidR="00BF6DC9" w:rsidRDefault="00BF6DC9" w:rsidP="00326A0A">
                          <w:pPr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Fax (0 24 51) 48 31-</w:t>
                          </w:r>
                          <w:r w:rsidR="00326A0A">
                            <w:rPr>
                              <w:rFonts w:ascii="Arial" w:hAnsi="Arial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182</w:t>
                          </w:r>
                        </w:p>
                        <w:p w:rsidR="00BF6DC9" w:rsidRDefault="00BF6DC9" w:rsidP="00326A0A">
                          <w:pPr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  <w:p w:rsidR="00BF6DC9" w:rsidRDefault="00BF6DC9" w:rsidP="00326A0A">
                          <w:pPr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E-Mail </w:t>
                          </w:r>
                          <w:r w:rsidR="00C311CB">
                            <w:rPr>
                              <w:rFonts w:ascii="Arial" w:hAnsi="Arial"/>
                              <w:sz w:val="18"/>
                            </w:rPr>
                            <w:t>mfeiten</w:t>
                          </w:r>
                          <w:r w:rsidR="00326A0A">
                            <w:rPr>
                              <w:rFonts w:ascii="Arial" w:hAnsi="Arial"/>
                              <w:sz w:val="18"/>
                            </w:rPr>
                            <w:t>@</w:t>
                          </w:r>
                          <w:r w:rsidR="00C311CB">
                            <w:rPr>
                              <w:rFonts w:ascii="Arial" w:hAnsi="Arial"/>
                              <w:sz w:val="18"/>
                            </w:rPr>
                            <w:t>spanset.de</w:t>
                          </w:r>
                        </w:p>
                        <w:p w:rsidR="00BF6DC9" w:rsidRDefault="00BF6DC9" w:rsidP="00326A0A">
                          <w:pPr>
                            <w:contextualSpacing/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Internet: www.spanset.de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A1D4DE" id="_x0000_t202" coordsize="21600,21600" o:spt="202" path="m,l,21600r21600,l21600,xe">
              <v:stroke joinstyle="miter"/>
              <v:path gradientshapeok="t" o:connecttype="rect"/>
            </v:shapetype>
            <v:shape id="Textfeld 108" o:spid="_x0000_s1026" type="#_x0000_t202" style="position:absolute;margin-left:373.25pt;margin-top:90.15pt;width:127.8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f0hAIAABQ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" o:allowincell="f" stroked="f">
              <v:textbox>
                <w:txbxContent>
                  <w:p w:rsidR="00BF6DC9" w:rsidRDefault="00BF6DC9" w:rsidP="00326A0A">
                    <w:pPr>
                      <w:contextualSpacing/>
                      <w:rPr>
                        <w:rFonts w:ascii="Arial" w:hAnsi="Arial"/>
                        <w:sz w:val="18"/>
                      </w:rPr>
                    </w:pPr>
                    <w:proofErr w:type="spellStart"/>
                    <w:r w:rsidRPr="00BF6DC9">
                      <w:rPr>
                        <w:rFonts w:ascii="Arial" w:hAnsi="Arial"/>
                        <w:sz w:val="18"/>
                      </w:rPr>
                      <w:t>SpanSet</w:t>
                    </w:r>
                    <w:proofErr w:type="spellEnd"/>
                    <w:r w:rsidRPr="00BF6DC9">
                      <w:rPr>
                        <w:rFonts w:ascii="Arial" w:hAnsi="Arial"/>
                        <w:sz w:val="18"/>
                      </w:rPr>
                      <w:t xml:space="preserve"> GmbH &amp; Co. </w:t>
                    </w:r>
                    <w:r>
                      <w:rPr>
                        <w:rFonts w:ascii="Arial" w:hAnsi="Arial"/>
                        <w:sz w:val="18"/>
                      </w:rPr>
                      <w:t>KG</w:t>
                    </w:r>
                  </w:p>
                  <w:p w:rsidR="00BF6DC9" w:rsidRDefault="00BF6DC9" w:rsidP="00326A0A">
                    <w:pPr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Jülicher Straße 49-51</w:t>
                    </w:r>
                  </w:p>
                  <w:p w:rsidR="00BF6DC9" w:rsidRDefault="00BF6DC9" w:rsidP="00326A0A">
                    <w:pPr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52531 Übach-Palenberg</w:t>
                    </w:r>
                  </w:p>
                  <w:p w:rsidR="00BF6DC9" w:rsidRDefault="00BF6DC9" w:rsidP="00326A0A">
                    <w:pPr>
                      <w:contextualSpacing/>
                      <w:rPr>
                        <w:rFonts w:ascii="Arial" w:hAnsi="Arial"/>
                        <w:sz w:val="18"/>
                      </w:rPr>
                    </w:pPr>
                  </w:p>
                  <w:p w:rsidR="00BF6DC9" w:rsidRDefault="00BF6DC9" w:rsidP="00326A0A">
                    <w:pPr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 xml:space="preserve">Tel. (0 </w:t>
                    </w:r>
                    <w:r w:rsidR="00326A0A">
                      <w:rPr>
                        <w:rFonts w:ascii="Arial" w:hAnsi="Arial"/>
                        <w:sz w:val="18"/>
                      </w:rPr>
                      <w:t>176) 5142 4586</w:t>
                    </w:r>
                  </w:p>
                  <w:p w:rsidR="00BF6DC9" w:rsidRDefault="00BF6DC9" w:rsidP="00326A0A">
                    <w:pPr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Fax (0 24 51) 48 31-</w:t>
                    </w:r>
                    <w:r w:rsidR="00326A0A">
                      <w:rPr>
                        <w:rFonts w:ascii="Arial" w:hAnsi="Arial"/>
                        <w:sz w:val="18"/>
                      </w:rPr>
                      <w:t>8</w:t>
                    </w:r>
                    <w:r>
                      <w:rPr>
                        <w:rFonts w:ascii="Arial" w:hAnsi="Arial"/>
                        <w:sz w:val="18"/>
                      </w:rPr>
                      <w:t>182</w:t>
                    </w:r>
                  </w:p>
                  <w:p w:rsidR="00BF6DC9" w:rsidRDefault="00BF6DC9" w:rsidP="00326A0A">
                    <w:pPr>
                      <w:contextualSpacing/>
                      <w:rPr>
                        <w:rFonts w:ascii="Arial" w:hAnsi="Arial"/>
                        <w:sz w:val="18"/>
                      </w:rPr>
                    </w:pPr>
                  </w:p>
                  <w:p w:rsidR="00BF6DC9" w:rsidRDefault="00BF6DC9" w:rsidP="00326A0A">
                    <w:pPr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 xml:space="preserve">E-Mail </w:t>
                    </w:r>
                    <w:r w:rsidR="00C311CB">
                      <w:rPr>
                        <w:rFonts w:ascii="Arial" w:hAnsi="Arial"/>
                        <w:sz w:val="18"/>
                      </w:rPr>
                      <w:t>mfeiten</w:t>
                    </w:r>
                    <w:r w:rsidR="00326A0A">
                      <w:rPr>
                        <w:rFonts w:ascii="Arial" w:hAnsi="Arial"/>
                        <w:sz w:val="18"/>
                      </w:rPr>
                      <w:t>@</w:t>
                    </w:r>
                    <w:r w:rsidR="00C311CB">
                      <w:rPr>
                        <w:rFonts w:ascii="Arial" w:hAnsi="Arial"/>
                        <w:sz w:val="18"/>
                      </w:rPr>
                      <w:t>spanset.de</w:t>
                    </w:r>
                  </w:p>
                  <w:p w:rsidR="00BF6DC9" w:rsidRDefault="00BF6DC9" w:rsidP="00326A0A">
                    <w:pPr>
                      <w:contextualSpacing/>
                      <w:rPr>
                        <w:rFonts w:ascii="Arial" w:hAnsi="Arial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Internet: www.spanset.de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BF6DC9" w:rsidRDefault="00BF6D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2016"/>
    <w:multiLevelType w:val="hybridMultilevel"/>
    <w:tmpl w:val="9954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D53"/>
    <w:multiLevelType w:val="hybridMultilevel"/>
    <w:tmpl w:val="C8A857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D1950"/>
    <w:multiLevelType w:val="hybridMultilevel"/>
    <w:tmpl w:val="A0DA7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A7"/>
    <w:rsid w:val="000034C7"/>
    <w:rsid w:val="00005697"/>
    <w:rsid w:val="00013F51"/>
    <w:rsid w:val="000B29DB"/>
    <w:rsid w:val="000C1AEB"/>
    <w:rsid w:val="000C7507"/>
    <w:rsid w:val="000D1227"/>
    <w:rsid w:val="000E2066"/>
    <w:rsid w:val="001570A7"/>
    <w:rsid w:val="00163B52"/>
    <w:rsid w:val="00186922"/>
    <w:rsid w:val="001E48D0"/>
    <w:rsid w:val="001F4F04"/>
    <w:rsid w:val="00226EA5"/>
    <w:rsid w:val="00260ECA"/>
    <w:rsid w:val="00282115"/>
    <w:rsid w:val="002B428D"/>
    <w:rsid w:val="002E2675"/>
    <w:rsid w:val="00326A0A"/>
    <w:rsid w:val="003A4FC5"/>
    <w:rsid w:val="003A55F5"/>
    <w:rsid w:val="003C382D"/>
    <w:rsid w:val="003D0B1B"/>
    <w:rsid w:val="003F2DDE"/>
    <w:rsid w:val="0042293A"/>
    <w:rsid w:val="00426273"/>
    <w:rsid w:val="00426CE5"/>
    <w:rsid w:val="00446685"/>
    <w:rsid w:val="004467A1"/>
    <w:rsid w:val="00454E62"/>
    <w:rsid w:val="00483F82"/>
    <w:rsid w:val="00497346"/>
    <w:rsid w:val="004F224D"/>
    <w:rsid w:val="00526B02"/>
    <w:rsid w:val="00571BD9"/>
    <w:rsid w:val="005B2F63"/>
    <w:rsid w:val="005B6BA7"/>
    <w:rsid w:val="005E2B1C"/>
    <w:rsid w:val="0060282B"/>
    <w:rsid w:val="00654F7B"/>
    <w:rsid w:val="00691280"/>
    <w:rsid w:val="006A140D"/>
    <w:rsid w:val="006D6756"/>
    <w:rsid w:val="00713EB0"/>
    <w:rsid w:val="007178A1"/>
    <w:rsid w:val="00721AEB"/>
    <w:rsid w:val="00734244"/>
    <w:rsid w:val="0074281A"/>
    <w:rsid w:val="007453AF"/>
    <w:rsid w:val="007538D5"/>
    <w:rsid w:val="007864BE"/>
    <w:rsid w:val="0079551A"/>
    <w:rsid w:val="007F09EE"/>
    <w:rsid w:val="0081382F"/>
    <w:rsid w:val="00885FBD"/>
    <w:rsid w:val="008A0FF0"/>
    <w:rsid w:val="008B72F5"/>
    <w:rsid w:val="008C7CE5"/>
    <w:rsid w:val="008F2C0C"/>
    <w:rsid w:val="00961AD2"/>
    <w:rsid w:val="00974CC4"/>
    <w:rsid w:val="00997514"/>
    <w:rsid w:val="009A19CE"/>
    <w:rsid w:val="009C7B85"/>
    <w:rsid w:val="009F2777"/>
    <w:rsid w:val="009F7F2E"/>
    <w:rsid w:val="00A10924"/>
    <w:rsid w:val="00A149A6"/>
    <w:rsid w:val="00A51C4E"/>
    <w:rsid w:val="00AB72CF"/>
    <w:rsid w:val="00AC3CFC"/>
    <w:rsid w:val="00AF2AF4"/>
    <w:rsid w:val="00AF6FC8"/>
    <w:rsid w:val="00B87572"/>
    <w:rsid w:val="00B90BDB"/>
    <w:rsid w:val="00B94B7B"/>
    <w:rsid w:val="00BA5F43"/>
    <w:rsid w:val="00BD2100"/>
    <w:rsid w:val="00BF68DF"/>
    <w:rsid w:val="00BF6DC9"/>
    <w:rsid w:val="00C0559F"/>
    <w:rsid w:val="00C311CB"/>
    <w:rsid w:val="00CA2396"/>
    <w:rsid w:val="00CC7023"/>
    <w:rsid w:val="00CE16EA"/>
    <w:rsid w:val="00CF133F"/>
    <w:rsid w:val="00CF4F43"/>
    <w:rsid w:val="00D21534"/>
    <w:rsid w:val="00D22A92"/>
    <w:rsid w:val="00D25166"/>
    <w:rsid w:val="00D35C65"/>
    <w:rsid w:val="00D602AB"/>
    <w:rsid w:val="00D912AD"/>
    <w:rsid w:val="00D91E28"/>
    <w:rsid w:val="00DB4BE4"/>
    <w:rsid w:val="00DC05FC"/>
    <w:rsid w:val="00DF1705"/>
    <w:rsid w:val="00E51637"/>
    <w:rsid w:val="00E535F9"/>
    <w:rsid w:val="00E87DEC"/>
    <w:rsid w:val="00EC363C"/>
    <w:rsid w:val="00F77468"/>
    <w:rsid w:val="00F779E9"/>
    <w:rsid w:val="00FC33C9"/>
    <w:rsid w:val="00FF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C75D2A"/>
  <w15:docId w15:val="{686D86F5-9DBF-42DF-9B12-8CA59B57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D6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6DC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BF6DC9"/>
  </w:style>
  <w:style w:type="paragraph" w:styleId="Fuzeile">
    <w:name w:val="footer"/>
    <w:basedOn w:val="Standard"/>
    <w:link w:val="FuzeileZchn"/>
    <w:uiPriority w:val="99"/>
    <w:unhideWhenUsed/>
    <w:rsid w:val="00BF6DC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BF6DC9"/>
  </w:style>
  <w:style w:type="paragraph" w:styleId="Listenabsatz">
    <w:name w:val="List Paragraph"/>
    <w:basedOn w:val="Standard"/>
    <w:uiPriority w:val="34"/>
    <w:qFormat/>
    <w:rsid w:val="00426C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semiHidden/>
    <w:unhideWhenUsed/>
    <w:rsid w:val="006D675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67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6756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as01\gruppen\public\templates\SpanSet_Pressemitteilung_D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SpanSet_Pressemitteilung_DE.dotx</Template>
  <TotalTime>0</TotalTime>
  <Pages>3</Pages>
  <Words>321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SpanSet GmbH &amp; Co. KG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Feiten Michael</dc:creator>
  <cp:lastModifiedBy>Feiten Michael</cp:lastModifiedBy>
  <cp:revision>4</cp:revision>
  <cp:lastPrinted>2016-01-18T08:30:00Z</cp:lastPrinted>
  <dcterms:created xsi:type="dcterms:W3CDTF">2022-06-29T09:47:00Z</dcterms:created>
  <dcterms:modified xsi:type="dcterms:W3CDTF">2022-08-02T07:05:00Z</dcterms:modified>
</cp:coreProperties>
</file>